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19F0C1" w14:textId="0358523F" w:rsidR="00717E35" w:rsidRDefault="00821795">
      <w:r>
        <w:rPr>
          <w:noProof/>
        </w:rPr>
        <w:drawing>
          <wp:anchor distT="0" distB="0" distL="114300" distR="114300" simplePos="0" relativeHeight="251654144" behindDoc="0" locked="0" layoutInCell="1" allowOverlap="1" wp14:anchorId="23C35D7C" wp14:editId="59E1166E">
            <wp:simplePos x="0" y="0"/>
            <wp:positionH relativeFrom="column">
              <wp:posOffset>11341100</wp:posOffset>
            </wp:positionH>
            <wp:positionV relativeFrom="paragraph">
              <wp:posOffset>99209</wp:posOffset>
            </wp:positionV>
            <wp:extent cx="3427730" cy="1280160"/>
            <wp:effectExtent l="19050" t="19050" r="20320" b="15240"/>
            <wp:wrapNone/>
            <wp:docPr id="32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12801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4EA">
        <w:rPr>
          <w:noProof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4724F0CD" wp14:editId="40005541">
                <wp:simplePos x="0" y="0"/>
                <wp:positionH relativeFrom="page">
                  <wp:posOffset>8134985</wp:posOffset>
                </wp:positionH>
                <wp:positionV relativeFrom="page">
                  <wp:posOffset>236347</wp:posOffset>
                </wp:positionV>
                <wp:extent cx="3933825" cy="1466850"/>
                <wp:effectExtent l="0" t="0" r="28575" b="19050"/>
                <wp:wrapNone/>
                <wp:docPr id="6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14668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6879A78F" w14:textId="77777777" w:rsidR="00926DE7" w:rsidRPr="00926DE7" w:rsidRDefault="00926DE7" w:rsidP="004F153E">
                            <w:pPr>
                              <w:widowControl w:val="0"/>
                              <w:rPr>
                                <w:b/>
                                <w:bCs/>
                                <w:color w:val="FFFFFF" w:themeColor="background1"/>
                                <w:w w:val="90"/>
                                <w:sz w:val="40"/>
                                <w:szCs w:val="40"/>
                                <w:lang w:val="en"/>
                              </w:rPr>
                            </w:pPr>
                            <w:bookmarkStart w:id="0" w:name="_Hlk23227112"/>
                            <w:bookmarkEnd w:id="0"/>
                          </w:p>
                          <w:p w14:paraId="3F01C40B" w14:textId="58A023DB" w:rsidR="00A52ED3" w:rsidRPr="00D22A25" w:rsidRDefault="00984805" w:rsidP="004F153E">
                            <w:pPr>
                              <w:widowControl w:val="0"/>
                              <w:rPr>
                                <w:b/>
                                <w:bCs/>
                                <w:color w:val="669900"/>
                                <w:w w:val="90"/>
                                <w:sz w:val="88"/>
                                <w:szCs w:val="88"/>
                                <w:lang w:val="en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3399"/>
                                <w:w w:val="90"/>
                                <w:sz w:val="88"/>
                                <w:szCs w:val="88"/>
                                <w:lang w:val="en"/>
                              </w:rPr>
                              <w:t xml:space="preserve"> </w:t>
                            </w:r>
                            <w:r w:rsidR="00D22A25" w:rsidRPr="00D22A25">
                              <w:rPr>
                                <w:b/>
                                <w:bCs/>
                                <w:color w:val="669900"/>
                                <w:w w:val="90"/>
                                <w:sz w:val="88"/>
                                <w:szCs w:val="88"/>
                                <w:lang w:val="en"/>
                              </w:rPr>
                              <w:t>MARCH</w:t>
                            </w:r>
                            <w:r w:rsidR="004A49D6" w:rsidRPr="00D22A25">
                              <w:rPr>
                                <w:b/>
                                <w:bCs/>
                                <w:color w:val="669900"/>
                                <w:w w:val="90"/>
                                <w:sz w:val="88"/>
                                <w:szCs w:val="88"/>
                                <w:lang w:val="en"/>
                              </w:rPr>
                              <w:t xml:space="preserve"> 20</w:t>
                            </w:r>
                            <w:r w:rsidR="00D51176" w:rsidRPr="00D22A25">
                              <w:rPr>
                                <w:b/>
                                <w:bCs/>
                                <w:color w:val="669900"/>
                                <w:w w:val="90"/>
                                <w:sz w:val="88"/>
                                <w:szCs w:val="88"/>
                                <w:lang w:val="en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24F0CD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640.55pt;margin-top:18.6pt;width:309.75pt;height:115.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" fillcolor="#ffc" strokecolor="#8dc182 [1943]" strokeweight="1pt">
                <v:textbox inset="2.88pt,2.88pt,2.88pt,2.88pt">
                  <w:txbxContent>
                    <w:p w14:paraId="6879A78F" w14:textId="77777777" w:rsidR="00926DE7" w:rsidRPr="00926DE7" w:rsidRDefault="00926DE7" w:rsidP="004F153E">
                      <w:pPr>
                        <w:widowControl w:val="0"/>
                        <w:rPr>
                          <w:b/>
                          <w:bCs/>
                          <w:color w:val="FFFFFF" w:themeColor="background1"/>
                          <w:w w:val="90"/>
                          <w:sz w:val="40"/>
                          <w:szCs w:val="40"/>
                          <w:lang w:val="en"/>
                        </w:rPr>
                      </w:pPr>
                      <w:bookmarkStart w:id="1" w:name="_Hlk23227112"/>
                      <w:bookmarkEnd w:id="1"/>
                    </w:p>
                    <w:p w14:paraId="3F01C40B" w14:textId="58A023DB" w:rsidR="00A52ED3" w:rsidRPr="00D22A25" w:rsidRDefault="00984805" w:rsidP="004F153E">
                      <w:pPr>
                        <w:widowControl w:val="0"/>
                        <w:rPr>
                          <w:b/>
                          <w:bCs/>
                          <w:color w:val="669900"/>
                          <w:w w:val="90"/>
                          <w:sz w:val="88"/>
                          <w:szCs w:val="88"/>
                          <w:lang w:val="en"/>
                        </w:rPr>
                      </w:pPr>
                      <w:r>
                        <w:rPr>
                          <w:b/>
                          <w:bCs/>
                          <w:color w:val="FF3399"/>
                          <w:w w:val="90"/>
                          <w:sz w:val="88"/>
                          <w:szCs w:val="88"/>
                          <w:lang w:val="en"/>
                        </w:rPr>
                        <w:t xml:space="preserve"> </w:t>
                      </w:r>
                      <w:r w:rsidR="00D22A25" w:rsidRPr="00D22A25">
                        <w:rPr>
                          <w:b/>
                          <w:bCs/>
                          <w:color w:val="669900"/>
                          <w:w w:val="90"/>
                          <w:sz w:val="88"/>
                          <w:szCs w:val="88"/>
                          <w:lang w:val="en"/>
                        </w:rPr>
                        <w:t>MARCH</w:t>
                      </w:r>
                      <w:r w:rsidR="004A49D6" w:rsidRPr="00D22A25">
                        <w:rPr>
                          <w:b/>
                          <w:bCs/>
                          <w:color w:val="669900"/>
                          <w:w w:val="90"/>
                          <w:sz w:val="88"/>
                          <w:szCs w:val="88"/>
                          <w:lang w:val="en"/>
                        </w:rPr>
                        <w:t xml:space="preserve"> 20</w:t>
                      </w:r>
                      <w:r w:rsidR="00D51176" w:rsidRPr="00D22A25">
                        <w:rPr>
                          <w:b/>
                          <w:bCs/>
                          <w:color w:val="669900"/>
                          <w:w w:val="90"/>
                          <w:sz w:val="88"/>
                          <w:szCs w:val="88"/>
                          <w:lang w:val="en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6DE7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21ED530" wp14:editId="22F77887">
                <wp:simplePos x="0" y="0"/>
                <wp:positionH relativeFrom="margin">
                  <wp:posOffset>7871908</wp:posOffset>
                </wp:positionH>
                <wp:positionV relativeFrom="margin">
                  <wp:align>top</wp:align>
                </wp:positionV>
                <wp:extent cx="7078980" cy="2082426"/>
                <wp:effectExtent l="0" t="0" r="26670" b="13335"/>
                <wp:wrapNone/>
                <wp:docPr id="37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78980" cy="2082426"/>
                        </a:xfrm>
                        <a:custGeom>
                          <a:avLst/>
                          <a:gdLst>
                            <a:gd name="T0" fmla="*/ 0 w 2448"/>
                            <a:gd name="T1" fmla="*/ 0 h 650"/>
                            <a:gd name="T2" fmla="*/ 0 w 2448"/>
                            <a:gd name="T3" fmla="*/ 650 h 650"/>
                            <a:gd name="T4" fmla="*/ 2448 w 2448"/>
                            <a:gd name="T5" fmla="*/ 466 h 650"/>
                            <a:gd name="T6" fmla="*/ 2448 w 2448"/>
                            <a:gd name="T7" fmla="*/ 0 h 650"/>
                            <a:gd name="T8" fmla="*/ 0 w 2448"/>
                            <a:gd name="T9" fmla="*/ 0 h 6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650">
                              <a:moveTo>
                                <a:pt x="0" y="0"/>
                              </a:moveTo>
                              <a:cubicBezTo>
                                <a:pt x="0" y="650"/>
                                <a:pt x="0" y="650"/>
                                <a:pt x="0" y="650"/>
                              </a:cubicBezTo>
                              <a:cubicBezTo>
                                <a:pt x="914" y="423"/>
                                <a:pt x="1786" y="414"/>
                                <a:pt x="2448" y="466"/>
                              </a:cubicBezTo>
                              <a:cubicBezTo>
                                <a:pt x="2448" y="0"/>
                                <a:pt x="2448" y="0"/>
                                <a:pt x="2448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D9F2E" id="Freeform 6" o:spid="_x0000_s1026" style="position:absolute;margin-left:619.85pt;margin-top:0;width:557.4pt;height:163.9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page;mso-height-relative:page;v-text-anchor:top" coordsize="2448,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" path="m,c,650,,650,,650,914,423,1786,414,2448,466,2448,,2448,,2448,l,xe" fillcolor="#89c2e5 [1302]" strokecolor="#3a6331 [2407]">
                <v:path arrowok="t" o:connecttype="custom" o:connectlocs="0,0;0,2082426;7078980,1492939;7078980,0;0,0" o:connectangles="0,0,0,0,0"/>
                <w10:wrap anchorx="margin" anchory="margin"/>
              </v:shape>
            </w:pict>
          </mc:Fallback>
        </mc:AlternateContent>
      </w:r>
      <w:r w:rsidR="006E5BA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BF55C4" wp14:editId="04073FFE">
                <wp:simplePos x="0" y="0"/>
                <wp:positionH relativeFrom="column">
                  <wp:posOffset>1396448</wp:posOffset>
                </wp:positionH>
                <wp:positionV relativeFrom="paragraph">
                  <wp:posOffset>-1267239</wp:posOffset>
                </wp:positionV>
                <wp:extent cx="1883410" cy="201739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410" cy="2017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B31603" w14:textId="77777777" w:rsidR="006E5BAD" w:rsidRPr="006E5BAD" w:rsidRDefault="006E5BAD" w:rsidP="006E5BA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5BAD">
                              <w:rPr>
                                <w:rFonts w:ascii="Arial Black" w:hAnsi="Arial Black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F55C4" id="Text Box 47" o:spid="_x0000_s1027" type="#_x0000_t202" style="position:absolute;margin-left:109.95pt;margin-top:-99.8pt;width:148.3pt;height:158.8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" filled="f" stroked="f">
                <v:textbox style="mso-fit-shape-to-text:t">
                  <w:txbxContent>
                    <w:p w14:paraId="27B31603" w14:textId="77777777" w:rsidR="006E5BAD" w:rsidRPr="006E5BAD" w:rsidRDefault="006E5BAD" w:rsidP="006E5BA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5BAD">
                        <w:rPr>
                          <w:rFonts w:ascii="Arial Black" w:hAnsi="Arial Black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Kelly</w:t>
                      </w:r>
                    </w:p>
                  </w:txbxContent>
                </v:textbox>
              </v:shape>
            </w:pict>
          </mc:Fallback>
        </mc:AlternateContent>
      </w:r>
      <w:r w:rsidR="00653583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A2DA622" wp14:editId="42A2E5BD">
                <wp:simplePos x="0" y="0"/>
                <wp:positionH relativeFrom="margin">
                  <wp:align>left</wp:align>
                </wp:positionH>
                <wp:positionV relativeFrom="margin">
                  <wp:posOffset>8890</wp:posOffset>
                </wp:positionV>
                <wp:extent cx="7477125" cy="323850"/>
                <wp:effectExtent l="0" t="0" r="9525" b="0"/>
                <wp:wrapNone/>
                <wp:docPr id="49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77125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EE298" id="Rectangle 31" o:spid="_x0000_s1026" style="position:absolute;margin-left:0;margin-top:.7pt;width:588.75pt;height:25.5pt;z-index:251641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" fillcolor="#dfd7e7 [664]" stroked="f">
                <w10:wrap anchorx="margin" anchory="margin"/>
              </v:rect>
            </w:pict>
          </mc:Fallback>
        </mc:AlternateContent>
      </w:r>
    </w:p>
    <w:p w14:paraId="4E35D3A2" w14:textId="60A605F3" w:rsidR="00E973A5" w:rsidRPr="0018282C" w:rsidRDefault="00E973A5"/>
    <w:p w14:paraId="0204DE8C" w14:textId="5A7A761E" w:rsidR="00976542" w:rsidRDefault="00271309" w:rsidP="005D44A0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87AB54" wp14:editId="1C6791B7">
                <wp:simplePos x="0" y="0"/>
                <wp:positionH relativeFrom="column">
                  <wp:posOffset>5653405</wp:posOffset>
                </wp:positionH>
                <wp:positionV relativeFrom="paragraph">
                  <wp:posOffset>84553</wp:posOffset>
                </wp:positionV>
                <wp:extent cx="1670050" cy="4079240"/>
                <wp:effectExtent l="0" t="0" r="25400" b="1651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50" cy="4079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89AA337" w14:textId="77777777" w:rsidR="00271309" w:rsidRPr="00085D36" w:rsidRDefault="00271309" w:rsidP="00271309">
                            <w:pPr>
                              <w:jc w:val="center"/>
                              <w:rPr>
                                <w:b/>
                                <w:color w:val="669900"/>
                                <w:sz w:val="24"/>
                                <w:szCs w:val="24"/>
                              </w:rPr>
                            </w:pPr>
                            <w:r w:rsidRPr="00085D36">
                              <w:rPr>
                                <w:b/>
                                <w:color w:val="669900"/>
                                <w:sz w:val="24"/>
                                <w:szCs w:val="24"/>
                              </w:rPr>
                              <w:t>Villages of Jackson</w:t>
                            </w:r>
                          </w:p>
                          <w:p w14:paraId="7F74339E" w14:textId="77777777" w:rsidR="00271309" w:rsidRPr="00085D36" w:rsidRDefault="00271309" w:rsidP="00271309">
                            <w:pPr>
                              <w:jc w:val="center"/>
                              <w:rPr>
                                <w:b/>
                                <w:color w:val="669900"/>
                                <w:sz w:val="24"/>
                                <w:szCs w:val="24"/>
                              </w:rPr>
                            </w:pPr>
                            <w:r w:rsidRPr="00085D36">
                              <w:rPr>
                                <w:b/>
                                <w:color w:val="669900"/>
                                <w:sz w:val="24"/>
                                <w:szCs w:val="24"/>
                              </w:rPr>
                              <w:t>Creek Team</w:t>
                            </w:r>
                          </w:p>
                          <w:p w14:paraId="27ED2EE8" w14:textId="77777777" w:rsidR="00271309" w:rsidRPr="00271309" w:rsidRDefault="00271309" w:rsidP="0027130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12D5385" w14:textId="77777777" w:rsidR="00271309" w:rsidRPr="00B62A50" w:rsidRDefault="00271309" w:rsidP="0027130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62A50">
                              <w:rPr>
                                <w:b/>
                              </w:rPr>
                              <w:t>Nellie Mbote, ADON</w:t>
                            </w:r>
                          </w:p>
                          <w:p w14:paraId="52E9FBF8" w14:textId="06177B6C" w:rsidR="00271309" w:rsidRPr="00B62A50" w:rsidRDefault="00271309" w:rsidP="00271309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B62A50">
                              <w:rPr>
                                <w:i/>
                              </w:rPr>
                              <w:t>Assistant Director</w:t>
                            </w:r>
                          </w:p>
                          <w:p w14:paraId="75742D16" w14:textId="77777777" w:rsidR="00271309" w:rsidRPr="00B62A50" w:rsidRDefault="00271309" w:rsidP="00271309">
                            <w:pPr>
                              <w:jc w:val="center"/>
                            </w:pPr>
                            <w:r w:rsidRPr="00B62A50">
                              <w:rPr>
                                <w:i/>
                              </w:rPr>
                              <w:t>of Nursing</w:t>
                            </w:r>
                          </w:p>
                          <w:p w14:paraId="04F29696" w14:textId="77777777" w:rsidR="00271309" w:rsidRPr="00B62A50" w:rsidRDefault="00271309" w:rsidP="00271309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987BA0D" w14:textId="46A53A3A" w:rsidR="00271309" w:rsidRPr="00B62A50" w:rsidRDefault="00271309" w:rsidP="0027130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62A50">
                              <w:rPr>
                                <w:b/>
                              </w:rPr>
                              <w:t>Asa Barnoski</w:t>
                            </w:r>
                            <w:r w:rsidR="00086D20">
                              <w:rPr>
                                <w:b/>
                              </w:rPr>
                              <w:t>e</w:t>
                            </w:r>
                          </w:p>
                          <w:p w14:paraId="16F98275" w14:textId="77777777" w:rsidR="00271309" w:rsidRPr="00B62A50" w:rsidRDefault="00271309" w:rsidP="00271309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B62A50">
                              <w:rPr>
                                <w:i/>
                              </w:rPr>
                              <w:t>Rehabilitation Director</w:t>
                            </w:r>
                          </w:p>
                          <w:p w14:paraId="7D0E6E09" w14:textId="77777777" w:rsidR="00271309" w:rsidRPr="00B62A50" w:rsidRDefault="00271309" w:rsidP="00271309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14:paraId="2DA03D91" w14:textId="77777777" w:rsidR="00271309" w:rsidRPr="00B62A50" w:rsidRDefault="00271309" w:rsidP="0027130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62A50">
                              <w:rPr>
                                <w:b/>
                              </w:rPr>
                              <w:t>Cammy Tucker</w:t>
                            </w:r>
                          </w:p>
                          <w:p w14:paraId="7766A589" w14:textId="4DE68F63" w:rsidR="00271309" w:rsidRPr="00B62A50" w:rsidRDefault="00271309" w:rsidP="00271309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B62A50">
                              <w:rPr>
                                <w:i/>
                              </w:rPr>
                              <w:t>Registered Dietitian</w:t>
                            </w:r>
                          </w:p>
                          <w:p w14:paraId="37E96C03" w14:textId="77777777" w:rsidR="00271309" w:rsidRPr="00B62A50" w:rsidRDefault="00271309" w:rsidP="00271309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14:paraId="10E170A8" w14:textId="77777777" w:rsidR="00271309" w:rsidRPr="00B62A50" w:rsidRDefault="00271309" w:rsidP="0027130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62A50">
                              <w:rPr>
                                <w:b/>
                              </w:rPr>
                              <w:t>DeWayson Thomas</w:t>
                            </w:r>
                          </w:p>
                          <w:p w14:paraId="33AB8E09" w14:textId="77777777" w:rsidR="00271309" w:rsidRPr="00B62A50" w:rsidRDefault="00271309" w:rsidP="00271309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B62A50">
                              <w:rPr>
                                <w:i/>
                              </w:rPr>
                              <w:t>Dietary Manager</w:t>
                            </w:r>
                          </w:p>
                          <w:p w14:paraId="5774C12A" w14:textId="77777777" w:rsidR="00271309" w:rsidRPr="00B62A50" w:rsidRDefault="00271309" w:rsidP="00271309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14:paraId="3523568E" w14:textId="4BB79FAE" w:rsidR="00271309" w:rsidRPr="00B62A50" w:rsidRDefault="00271309" w:rsidP="0027130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62A50">
                              <w:rPr>
                                <w:b/>
                              </w:rPr>
                              <w:t>Trankly Soria</w:t>
                            </w:r>
                          </w:p>
                          <w:p w14:paraId="27BC4773" w14:textId="77777777" w:rsidR="00271309" w:rsidRPr="00B62A50" w:rsidRDefault="00271309" w:rsidP="00271309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B62A50">
                              <w:rPr>
                                <w:i/>
                              </w:rPr>
                              <w:t>Maintenance Director</w:t>
                            </w:r>
                          </w:p>
                          <w:p w14:paraId="7D0DD3A6" w14:textId="77777777" w:rsidR="00271309" w:rsidRPr="00B62A50" w:rsidRDefault="00271309" w:rsidP="00271309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14:paraId="167D9572" w14:textId="77777777" w:rsidR="00271309" w:rsidRPr="00B62A50" w:rsidRDefault="00271309" w:rsidP="0027130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62A50">
                              <w:rPr>
                                <w:b/>
                              </w:rPr>
                              <w:t>Becky Cohron</w:t>
                            </w:r>
                          </w:p>
                          <w:p w14:paraId="6ADAFFEB" w14:textId="77777777" w:rsidR="00271309" w:rsidRPr="00B62A50" w:rsidRDefault="00271309" w:rsidP="00271309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B62A50">
                              <w:rPr>
                                <w:i/>
                              </w:rPr>
                              <w:t>Housekeeping Director</w:t>
                            </w:r>
                          </w:p>
                          <w:p w14:paraId="6E98BB7A" w14:textId="77777777" w:rsidR="00271309" w:rsidRPr="00B62A50" w:rsidRDefault="00271309" w:rsidP="00271309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14:paraId="745D20BE" w14:textId="77777777" w:rsidR="00271309" w:rsidRPr="00B62A50" w:rsidRDefault="00271309" w:rsidP="0027130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62A50">
                              <w:rPr>
                                <w:b/>
                              </w:rPr>
                              <w:t>Julie Moline</w:t>
                            </w:r>
                          </w:p>
                          <w:p w14:paraId="33BE08BE" w14:textId="77777777" w:rsidR="00271309" w:rsidRPr="00B62A50" w:rsidRDefault="00271309" w:rsidP="00271309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B62A50">
                              <w:rPr>
                                <w:i/>
                              </w:rPr>
                              <w:t>Wellness Director</w:t>
                            </w:r>
                          </w:p>
                          <w:p w14:paraId="1C623445" w14:textId="531B9322" w:rsidR="00271309" w:rsidRPr="00B62A50" w:rsidRDefault="00AA44B7" w:rsidP="00271309">
                            <w:pPr>
                              <w:jc w:val="center"/>
                            </w:pPr>
                            <w:r w:rsidRPr="00DC5D14">
                              <w:rPr>
                                <w:b/>
                                <w:bCs/>
                                <w:iCs/>
                              </w:rPr>
                              <w:t>Melissa Hubbard</w:t>
                            </w:r>
                            <w:r w:rsidR="00271309" w:rsidRPr="00B62A50">
                              <w:rPr>
                                <w:i/>
                              </w:rPr>
                              <w:t>- Assistant</w:t>
                            </w:r>
                          </w:p>
                          <w:p w14:paraId="219BC43F" w14:textId="77081416" w:rsidR="006514B4" w:rsidRDefault="006514B4" w:rsidP="006514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7AB54" id="Text Box 64" o:spid="_x0000_s1028" type="#_x0000_t202" style="position:absolute;left:0;text-align:left;margin-left:445.15pt;margin-top:6.65pt;width:131.5pt;height:321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" fillcolor="white [3212]" strokecolor="white [3212]" strokeweight=".5pt">
                <v:textbox>
                  <w:txbxContent>
                    <w:p w14:paraId="189AA337" w14:textId="77777777" w:rsidR="00271309" w:rsidRPr="00085D36" w:rsidRDefault="00271309" w:rsidP="00271309">
                      <w:pPr>
                        <w:jc w:val="center"/>
                        <w:rPr>
                          <w:b/>
                          <w:color w:val="669900"/>
                          <w:sz w:val="24"/>
                          <w:szCs w:val="24"/>
                        </w:rPr>
                      </w:pPr>
                      <w:r w:rsidRPr="00085D36">
                        <w:rPr>
                          <w:b/>
                          <w:color w:val="669900"/>
                          <w:sz w:val="24"/>
                          <w:szCs w:val="24"/>
                        </w:rPr>
                        <w:t>Villages of Jackson</w:t>
                      </w:r>
                    </w:p>
                    <w:p w14:paraId="7F74339E" w14:textId="77777777" w:rsidR="00271309" w:rsidRPr="00085D36" w:rsidRDefault="00271309" w:rsidP="00271309">
                      <w:pPr>
                        <w:jc w:val="center"/>
                        <w:rPr>
                          <w:b/>
                          <w:color w:val="669900"/>
                          <w:sz w:val="24"/>
                          <w:szCs w:val="24"/>
                        </w:rPr>
                      </w:pPr>
                      <w:r w:rsidRPr="00085D36">
                        <w:rPr>
                          <w:b/>
                          <w:color w:val="669900"/>
                          <w:sz w:val="24"/>
                          <w:szCs w:val="24"/>
                        </w:rPr>
                        <w:t>Creek Team</w:t>
                      </w:r>
                    </w:p>
                    <w:p w14:paraId="27ED2EE8" w14:textId="77777777" w:rsidR="00271309" w:rsidRPr="00271309" w:rsidRDefault="00271309" w:rsidP="0027130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512D5385" w14:textId="77777777" w:rsidR="00271309" w:rsidRPr="00B62A50" w:rsidRDefault="00271309" w:rsidP="00271309">
                      <w:pPr>
                        <w:jc w:val="center"/>
                        <w:rPr>
                          <w:b/>
                        </w:rPr>
                      </w:pPr>
                      <w:r w:rsidRPr="00B62A50">
                        <w:rPr>
                          <w:b/>
                        </w:rPr>
                        <w:t>Nellie Mbote, ADON</w:t>
                      </w:r>
                    </w:p>
                    <w:p w14:paraId="52E9FBF8" w14:textId="06177B6C" w:rsidR="00271309" w:rsidRPr="00B62A50" w:rsidRDefault="00271309" w:rsidP="00271309">
                      <w:pPr>
                        <w:jc w:val="center"/>
                        <w:rPr>
                          <w:i/>
                        </w:rPr>
                      </w:pPr>
                      <w:r w:rsidRPr="00B62A50">
                        <w:rPr>
                          <w:i/>
                        </w:rPr>
                        <w:t>Assistant Director</w:t>
                      </w:r>
                    </w:p>
                    <w:p w14:paraId="75742D16" w14:textId="77777777" w:rsidR="00271309" w:rsidRPr="00B62A50" w:rsidRDefault="00271309" w:rsidP="00271309">
                      <w:pPr>
                        <w:jc w:val="center"/>
                      </w:pPr>
                      <w:r w:rsidRPr="00B62A50">
                        <w:rPr>
                          <w:i/>
                        </w:rPr>
                        <w:t>of Nursing</w:t>
                      </w:r>
                    </w:p>
                    <w:p w14:paraId="04F29696" w14:textId="77777777" w:rsidR="00271309" w:rsidRPr="00B62A50" w:rsidRDefault="00271309" w:rsidP="00271309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6987BA0D" w14:textId="46A53A3A" w:rsidR="00271309" w:rsidRPr="00B62A50" w:rsidRDefault="00271309" w:rsidP="00271309">
                      <w:pPr>
                        <w:jc w:val="center"/>
                        <w:rPr>
                          <w:b/>
                        </w:rPr>
                      </w:pPr>
                      <w:r w:rsidRPr="00B62A50">
                        <w:rPr>
                          <w:b/>
                        </w:rPr>
                        <w:t>Asa Barnoski</w:t>
                      </w:r>
                      <w:r w:rsidR="00086D20">
                        <w:rPr>
                          <w:b/>
                        </w:rPr>
                        <w:t>e</w:t>
                      </w:r>
                    </w:p>
                    <w:p w14:paraId="16F98275" w14:textId="77777777" w:rsidR="00271309" w:rsidRPr="00B62A50" w:rsidRDefault="00271309" w:rsidP="00271309">
                      <w:pPr>
                        <w:jc w:val="center"/>
                        <w:rPr>
                          <w:i/>
                        </w:rPr>
                      </w:pPr>
                      <w:r w:rsidRPr="00B62A50">
                        <w:rPr>
                          <w:i/>
                        </w:rPr>
                        <w:t>Rehabilitation Director</w:t>
                      </w:r>
                    </w:p>
                    <w:p w14:paraId="7D0E6E09" w14:textId="77777777" w:rsidR="00271309" w:rsidRPr="00B62A50" w:rsidRDefault="00271309" w:rsidP="00271309">
                      <w:pPr>
                        <w:jc w:val="center"/>
                        <w:rPr>
                          <w:i/>
                        </w:rPr>
                      </w:pPr>
                    </w:p>
                    <w:p w14:paraId="2DA03D91" w14:textId="77777777" w:rsidR="00271309" w:rsidRPr="00B62A50" w:rsidRDefault="00271309" w:rsidP="00271309">
                      <w:pPr>
                        <w:jc w:val="center"/>
                        <w:rPr>
                          <w:b/>
                        </w:rPr>
                      </w:pPr>
                      <w:r w:rsidRPr="00B62A50">
                        <w:rPr>
                          <w:b/>
                        </w:rPr>
                        <w:t>Cammy Tucker</w:t>
                      </w:r>
                    </w:p>
                    <w:p w14:paraId="7766A589" w14:textId="4DE68F63" w:rsidR="00271309" w:rsidRPr="00B62A50" w:rsidRDefault="00271309" w:rsidP="00271309">
                      <w:pPr>
                        <w:jc w:val="center"/>
                        <w:rPr>
                          <w:i/>
                        </w:rPr>
                      </w:pPr>
                      <w:r w:rsidRPr="00B62A50">
                        <w:rPr>
                          <w:i/>
                        </w:rPr>
                        <w:t>Registered Dietitian</w:t>
                      </w:r>
                    </w:p>
                    <w:p w14:paraId="37E96C03" w14:textId="77777777" w:rsidR="00271309" w:rsidRPr="00B62A50" w:rsidRDefault="00271309" w:rsidP="00271309">
                      <w:pPr>
                        <w:jc w:val="center"/>
                        <w:rPr>
                          <w:i/>
                        </w:rPr>
                      </w:pPr>
                    </w:p>
                    <w:p w14:paraId="10E170A8" w14:textId="77777777" w:rsidR="00271309" w:rsidRPr="00B62A50" w:rsidRDefault="00271309" w:rsidP="00271309">
                      <w:pPr>
                        <w:jc w:val="center"/>
                        <w:rPr>
                          <w:b/>
                        </w:rPr>
                      </w:pPr>
                      <w:r w:rsidRPr="00B62A50">
                        <w:rPr>
                          <w:b/>
                        </w:rPr>
                        <w:t>DeWayson Thomas</w:t>
                      </w:r>
                    </w:p>
                    <w:p w14:paraId="33AB8E09" w14:textId="77777777" w:rsidR="00271309" w:rsidRPr="00B62A50" w:rsidRDefault="00271309" w:rsidP="00271309">
                      <w:pPr>
                        <w:jc w:val="center"/>
                        <w:rPr>
                          <w:i/>
                        </w:rPr>
                      </w:pPr>
                      <w:r w:rsidRPr="00B62A50">
                        <w:rPr>
                          <w:i/>
                        </w:rPr>
                        <w:t>Dietary Manager</w:t>
                      </w:r>
                    </w:p>
                    <w:p w14:paraId="5774C12A" w14:textId="77777777" w:rsidR="00271309" w:rsidRPr="00B62A50" w:rsidRDefault="00271309" w:rsidP="00271309">
                      <w:pPr>
                        <w:jc w:val="center"/>
                        <w:rPr>
                          <w:i/>
                        </w:rPr>
                      </w:pPr>
                    </w:p>
                    <w:p w14:paraId="3523568E" w14:textId="4BB79FAE" w:rsidR="00271309" w:rsidRPr="00B62A50" w:rsidRDefault="00271309" w:rsidP="00271309">
                      <w:pPr>
                        <w:jc w:val="center"/>
                        <w:rPr>
                          <w:b/>
                        </w:rPr>
                      </w:pPr>
                      <w:r w:rsidRPr="00B62A50">
                        <w:rPr>
                          <w:b/>
                        </w:rPr>
                        <w:t>Trankly Soria</w:t>
                      </w:r>
                    </w:p>
                    <w:p w14:paraId="27BC4773" w14:textId="77777777" w:rsidR="00271309" w:rsidRPr="00B62A50" w:rsidRDefault="00271309" w:rsidP="00271309">
                      <w:pPr>
                        <w:jc w:val="center"/>
                        <w:rPr>
                          <w:i/>
                        </w:rPr>
                      </w:pPr>
                      <w:r w:rsidRPr="00B62A50">
                        <w:rPr>
                          <w:i/>
                        </w:rPr>
                        <w:t>Maintenance Director</w:t>
                      </w:r>
                    </w:p>
                    <w:p w14:paraId="7D0DD3A6" w14:textId="77777777" w:rsidR="00271309" w:rsidRPr="00B62A50" w:rsidRDefault="00271309" w:rsidP="00271309">
                      <w:pPr>
                        <w:jc w:val="center"/>
                        <w:rPr>
                          <w:i/>
                        </w:rPr>
                      </w:pPr>
                    </w:p>
                    <w:p w14:paraId="167D9572" w14:textId="77777777" w:rsidR="00271309" w:rsidRPr="00B62A50" w:rsidRDefault="00271309" w:rsidP="00271309">
                      <w:pPr>
                        <w:jc w:val="center"/>
                        <w:rPr>
                          <w:b/>
                        </w:rPr>
                      </w:pPr>
                      <w:r w:rsidRPr="00B62A50">
                        <w:rPr>
                          <w:b/>
                        </w:rPr>
                        <w:t>Becky Cohron</w:t>
                      </w:r>
                    </w:p>
                    <w:p w14:paraId="6ADAFFEB" w14:textId="77777777" w:rsidR="00271309" w:rsidRPr="00B62A50" w:rsidRDefault="00271309" w:rsidP="00271309">
                      <w:pPr>
                        <w:jc w:val="center"/>
                        <w:rPr>
                          <w:i/>
                        </w:rPr>
                      </w:pPr>
                      <w:r w:rsidRPr="00B62A50">
                        <w:rPr>
                          <w:i/>
                        </w:rPr>
                        <w:t>Housekeeping Director</w:t>
                      </w:r>
                    </w:p>
                    <w:p w14:paraId="6E98BB7A" w14:textId="77777777" w:rsidR="00271309" w:rsidRPr="00B62A50" w:rsidRDefault="00271309" w:rsidP="00271309">
                      <w:pPr>
                        <w:jc w:val="center"/>
                        <w:rPr>
                          <w:i/>
                        </w:rPr>
                      </w:pPr>
                    </w:p>
                    <w:p w14:paraId="745D20BE" w14:textId="77777777" w:rsidR="00271309" w:rsidRPr="00B62A50" w:rsidRDefault="00271309" w:rsidP="00271309">
                      <w:pPr>
                        <w:jc w:val="center"/>
                        <w:rPr>
                          <w:b/>
                        </w:rPr>
                      </w:pPr>
                      <w:r w:rsidRPr="00B62A50">
                        <w:rPr>
                          <w:b/>
                        </w:rPr>
                        <w:t>Julie Moline</w:t>
                      </w:r>
                    </w:p>
                    <w:p w14:paraId="33BE08BE" w14:textId="77777777" w:rsidR="00271309" w:rsidRPr="00B62A50" w:rsidRDefault="00271309" w:rsidP="00271309">
                      <w:pPr>
                        <w:jc w:val="center"/>
                        <w:rPr>
                          <w:i/>
                        </w:rPr>
                      </w:pPr>
                      <w:r w:rsidRPr="00B62A50">
                        <w:rPr>
                          <w:i/>
                        </w:rPr>
                        <w:t>Wellness Director</w:t>
                      </w:r>
                    </w:p>
                    <w:p w14:paraId="1C623445" w14:textId="531B9322" w:rsidR="00271309" w:rsidRPr="00B62A50" w:rsidRDefault="00AA44B7" w:rsidP="00271309">
                      <w:pPr>
                        <w:jc w:val="center"/>
                      </w:pPr>
                      <w:r w:rsidRPr="00DC5D14">
                        <w:rPr>
                          <w:b/>
                          <w:bCs/>
                          <w:iCs/>
                        </w:rPr>
                        <w:t>Melissa Hubbard</w:t>
                      </w:r>
                      <w:r w:rsidR="00271309" w:rsidRPr="00B62A50">
                        <w:rPr>
                          <w:i/>
                        </w:rPr>
                        <w:t>- Assistant</w:t>
                      </w:r>
                    </w:p>
                    <w:p w14:paraId="219BC43F" w14:textId="77081416" w:rsidR="006514B4" w:rsidRDefault="006514B4" w:rsidP="006514B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514B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E27E1" wp14:editId="544F6F9D">
                <wp:simplePos x="0" y="0"/>
                <wp:positionH relativeFrom="margin">
                  <wp:posOffset>76737</wp:posOffset>
                </wp:positionH>
                <wp:positionV relativeFrom="paragraph">
                  <wp:posOffset>100965</wp:posOffset>
                </wp:positionV>
                <wp:extent cx="1617785" cy="4149969"/>
                <wp:effectExtent l="0" t="0" r="20955" b="2222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785" cy="41499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FBEAAC3" w14:textId="77777777" w:rsidR="00271309" w:rsidRPr="00085D36" w:rsidRDefault="00271309" w:rsidP="00271309">
                            <w:pPr>
                              <w:jc w:val="center"/>
                              <w:rPr>
                                <w:b/>
                                <w:color w:val="669900"/>
                                <w:sz w:val="24"/>
                                <w:szCs w:val="24"/>
                              </w:rPr>
                            </w:pPr>
                            <w:r w:rsidRPr="00085D36">
                              <w:rPr>
                                <w:b/>
                                <w:color w:val="669900"/>
                                <w:sz w:val="24"/>
                                <w:szCs w:val="24"/>
                              </w:rPr>
                              <w:t>Villages of Jackson</w:t>
                            </w:r>
                          </w:p>
                          <w:p w14:paraId="50A9F9EB" w14:textId="77777777" w:rsidR="00271309" w:rsidRPr="00085D36" w:rsidRDefault="00271309" w:rsidP="00271309">
                            <w:pPr>
                              <w:jc w:val="center"/>
                              <w:rPr>
                                <w:b/>
                                <w:color w:val="669900"/>
                                <w:sz w:val="24"/>
                                <w:szCs w:val="24"/>
                              </w:rPr>
                            </w:pPr>
                            <w:r w:rsidRPr="00085D36">
                              <w:rPr>
                                <w:b/>
                                <w:color w:val="669900"/>
                                <w:sz w:val="24"/>
                                <w:szCs w:val="24"/>
                              </w:rPr>
                              <w:t>Creek Team</w:t>
                            </w:r>
                          </w:p>
                          <w:p w14:paraId="23E5889C" w14:textId="74AF25EC" w:rsidR="00271309" w:rsidRDefault="00271309" w:rsidP="0027130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E4EB77B" w14:textId="77777777" w:rsidR="000C0A75" w:rsidRPr="00B62A50" w:rsidRDefault="000C0A75" w:rsidP="0027130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7B69327" w14:textId="57EEA7AD" w:rsidR="00271309" w:rsidRPr="00B62A50" w:rsidRDefault="00271309" w:rsidP="0027130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62A50">
                              <w:rPr>
                                <w:b/>
                              </w:rPr>
                              <w:t>Karin E. Shelley</w:t>
                            </w:r>
                          </w:p>
                          <w:p w14:paraId="723807C5" w14:textId="77777777" w:rsidR="00271309" w:rsidRPr="00B62A50" w:rsidRDefault="00271309" w:rsidP="00271309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B62A50">
                              <w:rPr>
                                <w:i/>
                              </w:rPr>
                              <w:t>Administrator</w:t>
                            </w:r>
                          </w:p>
                          <w:p w14:paraId="6A8F1124" w14:textId="77777777" w:rsidR="00271309" w:rsidRPr="00B62A50" w:rsidRDefault="00271309" w:rsidP="00271309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14:paraId="0D918698" w14:textId="77777777" w:rsidR="00271309" w:rsidRPr="00B62A50" w:rsidRDefault="00271309" w:rsidP="0027130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62A50">
                              <w:rPr>
                                <w:b/>
                              </w:rPr>
                              <w:t>Monique Moore, RN</w:t>
                            </w:r>
                          </w:p>
                          <w:p w14:paraId="22E53A01" w14:textId="77777777" w:rsidR="00271309" w:rsidRPr="00B62A50" w:rsidRDefault="00271309" w:rsidP="00271309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B62A50">
                              <w:rPr>
                                <w:i/>
                              </w:rPr>
                              <w:t>Director of Nursing</w:t>
                            </w:r>
                          </w:p>
                          <w:p w14:paraId="4EEF0876" w14:textId="77777777" w:rsidR="00271309" w:rsidRPr="00B62A50" w:rsidRDefault="00271309" w:rsidP="00271309">
                            <w:pPr>
                              <w:jc w:val="center"/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43247760" w14:textId="77777777" w:rsidR="00271309" w:rsidRPr="00B62A50" w:rsidRDefault="00271309" w:rsidP="0027130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62A50">
                              <w:rPr>
                                <w:b/>
                              </w:rPr>
                              <w:t>Dominique Martin, LPN</w:t>
                            </w:r>
                          </w:p>
                          <w:p w14:paraId="690475EA" w14:textId="77777777" w:rsidR="00271309" w:rsidRPr="00B62A50" w:rsidRDefault="00271309" w:rsidP="00271309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B62A50">
                              <w:rPr>
                                <w:i/>
                              </w:rPr>
                              <w:t>400 Hall Unit Manager</w:t>
                            </w:r>
                          </w:p>
                          <w:p w14:paraId="6B2C7C41" w14:textId="77777777" w:rsidR="00271309" w:rsidRPr="00B62A50" w:rsidRDefault="00271309" w:rsidP="00271309">
                            <w:pPr>
                              <w:jc w:val="center"/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4A7B92F" w14:textId="77777777" w:rsidR="00271309" w:rsidRPr="00B62A50" w:rsidRDefault="00271309" w:rsidP="0027130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62A50">
                              <w:rPr>
                                <w:b/>
                              </w:rPr>
                              <w:t>Diedre Morris</w:t>
                            </w:r>
                          </w:p>
                          <w:p w14:paraId="51780562" w14:textId="77777777" w:rsidR="00271309" w:rsidRPr="00B62A50" w:rsidRDefault="00271309" w:rsidP="00271309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B62A50">
                              <w:rPr>
                                <w:i/>
                              </w:rPr>
                              <w:t>Admissions Director</w:t>
                            </w:r>
                          </w:p>
                          <w:p w14:paraId="04735B1E" w14:textId="77777777" w:rsidR="00271309" w:rsidRPr="00B62A50" w:rsidRDefault="00271309" w:rsidP="00271309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14:paraId="062C2E47" w14:textId="77777777" w:rsidR="00271309" w:rsidRPr="00B62A50" w:rsidRDefault="00271309" w:rsidP="0027130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62A50">
                              <w:rPr>
                                <w:b/>
                              </w:rPr>
                              <w:t>Chris Arcuri</w:t>
                            </w:r>
                          </w:p>
                          <w:p w14:paraId="67F805C6" w14:textId="7634DD99" w:rsidR="00271309" w:rsidRDefault="00271309" w:rsidP="00271309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B62A50">
                              <w:rPr>
                                <w:i/>
                              </w:rPr>
                              <w:t>Business Office</w:t>
                            </w:r>
                          </w:p>
                          <w:p w14:paraId="65261C08" w14:textId="66CC4884" w:rsidR="001D3F4C" w:rsidRDefault="001D3F4C" w:rsidP="00271309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14:paraId="4606E810" w14:textId="57A324BD" w:rsidR="007D71AE" w:rsidRDefault="007D71AE" w:rsidP="00271309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</w:rPr>
                            </w:pPr>
                            <w:r w:rsidRPr="00885000">
                              <w:rPr>
                                <w:b/>
                                <w:bCs/>
                                <w:iCs/>
                              </w:rPr>
                              <w:t>DeeDee Evans</w:t>
                            </w:r>
                            <w:r w:rsidR="00EC754F" w:rsidRPr="00885000">
                              <w:rPr>
                                <w:b/>
                                <w:bCs/>
                                <w:iCs/>
                              </w:rPr>
                              <w:t>, RN</w:t>
                            </w:r>
                          </w:p>
                          <w:p w14:paraId="28C55ACD" w14:textId="24ABE675" w:rsidR="00885000" w:rsidRPr="00D8128C" w:rsidRDefault="00D8128C" w:rsidP="00271309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D8128C">
                              <w:rPr>
                                <w:i/>
                              </w:rPr>
                              <w:t>300 Hall Unit Manager</w:t>
                            </w:r>
                          </w:p>
                          <w:p w14:paraId="455C8BFC" w14:textId="77777777" w:rsidR="00271309" w:rsidRPr="00B62A50" w:rsidRDefault="00271309" w:rsidP="0027130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A7311AD" w14:textId="77777777" w:rsidR="00271309" w:rsidRPr="00B62A50" w:rsidRDefault="00271309" w:rsidP="0027130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62A50">
                              <w:rPr>
                                <w:b/>
                              </w:rPr>
                              <w:t>Angie Haynes Daniels,</w:t>
                            </w:r>
                          </w:p>
                          <w:p w14:paraId="7B79C621" w14:textId="77777777" w:rsidR="00271309" w:rsidRPr="00B62A50" w:rsidRDefault="00271309" w:rsidP="00271309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B62A50">
                              <w:rPr>
                                <w:i/>
                              </w:rPr>
                              <w:t>Social Services Director</w:t>
                            </w:r>
                          </w:p>
                          <w:p w14:paraId="2ABD7604" w14:textId="738F3F4C" w:rsidR="00B50E98" w:rsidRDefault="00B50E98" w:rsidP="002713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E27E1" id="Text Box 44" o:spid="_x0000_s1029" type="#_x0000_t202" style="position:absolute;left:0;text-align:left;margin-left:6.05pt;margin-top:7.95pt;width:127.4pt;height:326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" fillcolor="white [3212]" strokecolor="white [3212]" strokeweight=".5pt">
                <v:textbox>
                  <w:txbxContent>
                    <w:p w14:paraId="7FBEAAC3" w14:textId="77777777" w:rsidR="00271309" w:rsidRPr="00085D36" w:rsidRDefault="00271309" w:rsidP="00271309">
                      <w:pPr>
                        <w:jc w:val="center"/>
                        <w:rPr>
                          <w:b/>
                          <w:color w:val="669900"/>
                          <w:sz w:val="24"/>
                          <w:szCs w:val="24"/>
                        </w:rPr>
                      </w:pPr>
                      <w:r w:rsidRPr="00085D36">
                        <w:rPr>
                          <w:b/>
                          <w:color w:val="669900"/>
                          <w:sz w:val="24"/>
                          <w:szCs w:val="24"/>
                        </w:rPr>
                        <w:t>Villages of Jackson</w:t>
                      </w:r>
                    </w:p>
                    <w:p w14:paraId="50A9F9EB" w14:textId="77777777" w:rsidR="00271309" w:rsidRPr="00085D36" w:rsidRDefault="00271309" w:rsidP="00271309">
                      <w:pPr>
                        <w:jc w:val="center"/>
                        <w:rPr>
                          <w:b/>
                          <w:color w:val="669900"/>
                          <w:sz w:val="24"/>
                          <w:szCs w:val="24"/>
                        </w:rPr>
                      </w:pPr>
                      <w:r w:rsidRPr="00085D36">
                        <w:rPr>
                          <w:b/>
                          <w:color w:val="669900"/>
                          <w:sz w:val="24"/>
                          <w:szCs w:val="24"/>
                        </w:rPr>
                        <w:t>Creek Team</w:t>
                      </w:r>
                    </w:p>
                    <w:p w14:paraId="23E5889C" w14:textId="74AF25EC" w:rsidR="00271309" w:rsidRDefault="00271309" w:rsidP="00271309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7E4EB77B" w14:textId="77777777" w:rsidR="000C0A75" w:rsidRPr="00B62A50" w:rsidRDefault="000C0A75" w:rsidP="00271309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37B69327" w14:textId="57EEA7AD" w:rsidR="00271309" w:rsidRPr="00B62A50" w:rsidRDefault="00271309" w:rsidP="00271309">
                      <w:pPr>
                        <w:jc w:val="center"/>
                        <w:rPr>
                          <w:b/>
                        </w:rPr>
                      </w:pPr>
                      <w:r w:rsidRPr="00B62A50">
                        <w:rPr>
                          <w:b/>
                        </w:rPr>
                        <w:t>Karin E. Shelley</w:t>
                      </w:r>
                    </w:p>
                    <w:p w14:paraId="723807C5" w14:textId="77777777" w:rsidR="00271309" w:rsidRPr="00B62A50" w:rsidRDefault="00271309" w:rsidP="00271309">
                      <w:pPr>
                        <w:jc w:val="center"/>
                        <w:rPr>
                          <w:i/>
                        </w:rPr>
                      </w:pPr>
                      <w:r w:rsidRPr="00B62A50">
                        <w:rPr>
                          <w:i/>
                        </w:rPr>
                        <w:t>Administrator</w:t>
                      </w:r>
                    </w:p>
                    <w:p w14:paraId="6A8F1124" w14:textId="77777777" w:rsidR="00271309" w:rsidRPr="00B62A50" w:rsidRDefault="00271309" w:rsidP="00271309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14:paraId="0D918698" w14:textId="77777777" w:rsidR="00271309" w:rsidRPr="00B62A50" w:rsidRDefault="00271309" w:rsidP="00271309">
                      <w:pPr>
                        <w:jc w:val="center"/>
                        <w:rPr>
                          <w:b/>
                        </w:rPr>
                      </w:pPr>
                      <w:r w:rsidRPr="00B62A50">
                        <w:rPr>
                          <w:b/>
                        </w:rPr>
                        <w:t>Monique Moore, RN</w:t>
                      </w:r>
                    </w:p>
                    <w:p w14:paraId="22E53A01" w14:textId="77777777" w:rsidR="00271309" w:rsidRPr="00B62A50" w:rsidRDefault="00271309" w:rsidP="00271309">
                      <w:pPr>
                        <w:jc w:val="center"/>
                        <w:rPr>
                          <w:i/>
                        </w:rPr>
                      </w:pPr>
                      <w:r w:rsidRPr="00B62A50">
                        <w:rPr>
                          <w:i/>
                        </w:rPr>
                        <w:t>Director of Nursing</w:t>
                      </w:r>
                    </w:p>
                    <w:p w14:paraId="4EEF0876" w14:textId="77777777" w:rsidR="00271309" w:rsidRPr="00B62A50" w:rsidRDefault="00271309" w:rsidP="00271309">
                      <w:pPr>
                        <w:jc w:val="center"/>
                        <w:rPr>
                          <w:b/>
                          <w:i/>
                          <w:sz w:val="16"/>
                          <w:szCs w:val="16"/>
                        </w:rPr>
                      </w:pPr>
                    </w:p>
                    <w:p w14:paraId="43247760" w14:textId="77777777" w:rsidR="00271309" w:rsidRPr="00B62A50" w:rsidRDefault="00271309" w:rsidP="00271309">
                      <w:pPr>
                        <w:jc w:val="center"/>
                        <w:rPr>
                          <w:b/>
                        </w:rPr>
                      </w:pPr>
                      <w:r w:rsidRPr="00B62A50">
                        <w:rPr>
                          <w:b/>
                        </w:rPr>
                        <w:t>Dominique Martin, LPN</w:t>
                      </w:r>
                    </w:p>
                    <w:p w14:paraId="690475EA" w14:textId="77777777" w:rsidR="00271309" w:rsidRPr="00B62A50" w:rsidRDefault="00271309" w:rsidP="00271309">
                      <w:pPr>
                        <w:jc w:val="center"/>
                        <w:rPr>
                          <w:i/>
                        </w:rPr>
                      </w:pPr>
                      <w:r w:rsidRPr="00B62A50">
                        <w:rPr>
                          <w:i/>
                        </w:rPr>
                        <w:t>400 Hall Unit Manager</w:t>
                      </w:r>
                    </w:p>
                    <w:p w14:paraId="6B2C7C41" w14:textId="77777777" w:rsidR="00271309" w:rsidRPr="00B62A50" w:rsidRDefault="00271309" w:rsidP="00271309">
                      <w:pPr>
                        <w:jc w:val="center"/>
                        <w:rPr>
                          <w:b/>
                          <w:i/>
                          <w:sz w:val="16"/>
                          <w:szCs w:val="16"/>
                        </w:rPr>
                      </w:pPr>
                    </w:p>
                    <w:p w14:paraId="24A7B92F" w14:textId="77777777" w:rsidR="00271309" w:rsidRPr="00B62A50" w:rsidRDefault="00271309" w:rsidP="00271309">
                      <w:pPr>
                        <w:jc w:val="center"/>
                        <w:rPr>
                          <w:b/>
                        </w:rPr>
                      </w:pPr>
                      <w:r w:rsidRPr="00B62A50">
                        <w:rPr>
                          <w:b/>
                        </w:rPr>
                        <w:t>Diedre Morris</w:t>
                      </w:r>
                    </w:p>
                    <w:p w14:paraId="51780562" w14:textId="77777777" w:rsidR="00271309" w:rsidRPr="00B62A50" w:rsidRDefault="00271309" w:rsidP="00271309">
                      <w:pPr>
                        <w:jc w:val="center"/>
                        <w:rPr>
                          <w:i/>
                        </w:rPr>
                      </w:pPr>
                      <w:r w:rsidRPr="00B62A50">
                        <w:rPr>
                          <w:i/>
                        </w:rPr>
                        <w:t>Admissions Director</w:t>
                      </w:r>
                    </w:p>
                    <w:p w14:paraId="04735B1E" w14:textId="77777777" w:rsidR="00271309" w:rsidRPr="00B62A50" w:rsidRDefault="00271309" w:rsidP="00271309">
                      <w:pPr>
                        <w:jc w:val="center"/>
                        <w:rPr>
                          <w:i/>
                        </w:rPr>
                      </w:pPr>
                    </w:p>
                    <w:p w14:paraId="062C2E47" w14:textId="77777777" w:rsidR="00271309" w:rsidRPr="00B62A50" w:rsidRDefault="00271309" w:rsidP="00271309">
                      <w:pPr>
                        <w:jc w:val="center"/>
                        <w:rPr>
                          <w:b/>
                        </w:rPr>
                      </w:pPr>
                      <w:r w:rsidRPr="00B62A50">
                        <w:rPr>
                          <w:b/>
                        </w:rPr>
                        <w:t>Chris Arcuri</w:t>
                      </w:r>
                    </w:p>
                    <w:p w14:paraId="67F805C6" w14:textId="7634DD99" w:rsidR="00271309" w:rsidRDefault="00271309" w:rsidP="00271309">
                      <w:pPr>
                        <w:jc w:val="center"/>
                        <w:rPr>
                          <w:i/>
                        </w:rPr>
                      </w:pPr>
                      <w:r w:rsidRPr="00B62A50">
                        <w:rPr>
                          <w:i/>
                        </w:rPr>
                        <w:t>Business Office</w:t>
                      </w:r>
                    </w:p>
                    <w:p w14:paraId="65261C08" w14:textId="66CC4884" w:rsidR="001D3F4C" w:rsidRDefault="001D3F4C" w:rsidP="00271309">
                      <w:pPr>
                        <w:jc w:val="center"/>
                        <w:rPr>
                          <w:i/>
                        </w:rPr>
                      </w:pPr>
                    </w:p>
                    <w:p w14:paraId="4606E810" w14:textId="57A324BD" w:rsidR="007D71AE" w:rsidRDefault="007D71AE" w:rsidP="00271309">
                      <w:pPr>
                        <w:jc w:val="center"/>
                        <w:rPr>
                          <w:b/>
                          <w:bCs/>
                          <w:iCs/>
                        </w:rPr>
                      </w:pPr>
                      <w:r w:rsidRPr="00885000">
                        <w:rPr>
                          <w:b/>
                          <w:bCs/>
                          <w:iCs/>
                        </w:rPr>
                        <w:t>DeeDee Evans</w:t>
                      </w:r>
                      <w:r w:rsidR="00EC754F" w:rsidRPr="00885000">
                        <w:rPr>
                          <w:b/>
                          <w:bCs/>
                          <w:iCs/>
                        </w:rPr>
                        <w:t>, RN</w:t>
                      </w:r>
                    </w:p>
                    <w:p w14:paraId="28C55ACD" w14:textId="24ABE675" w:rsidR="00885000" w:rsidRPr="00D8128C" w:rsidRDefault="00D8128C" w:rsidP="00271309">
                      <w:pPr>
                        <w:jc w:val="center"/>
                        <w:rPr>
                          <w:i/>
                        </w:rPr>
                      </w:pPr>
                      <w:r w:rsidRPr="00D8128C">
                        <w:rPr>
                          <w:i/>
                        </w:rPr>
                        <w:t>300 Hall Unit Manager</w:t>
                      </w:r>
                    </w:p>
                    <w:p w14:paraId="455C8BFC" w14:textId="77777777" w:rsidR="00271309" w:rsidRPr="00B62A50" w:rsidRDefault="00271309" w:rsidP="0027130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0A7311AD" w14:textId="77777777" w:rsidR="00271309" w:rsidRPr="00B62A50" w:rsidRDefault="00271309" w:rsidP="00271309">
                      <w:pPr>
                        <w:jc w:val="center"/>
                        <w:rPr>
                          <w:b/>
                        </w:rPr>
                      </w:pPr>
                      <w:r w:rsidRPr="00B62A50">
                        <w:rPr>
                          <w:b/>
                        </w:rPr>
                        <w:t>Angie Haynes Daniels,</w:t>
                      </w:r>
                    </w:p>
                    <w:p w14:paraId="7B79C621" w14:textId="77777777" w:rsidR="00271309" w:rsidRPr="00B62A50" w:rsidRDefault="00271309" w:rsidP="00271309">
                      <w:pPr>
                        <w:jc w:val="center"/>
                        <w:rPr>
                          <w:i/>
                        </w:rPr>
                      </w:pPr>
                      <w:r w:rsidRPr="00B62A50">
                        <w:rPr>
                          <w:i/>
                        </w:rPr>
                        <w:t>Social Services Director</w:t>
                      </w:r>
                    </w:p>
                    <w:p w14:paraId="2ABD7604" w14:textId="738F3F4C" w:rsidR="00B50E98" w:rsidRDefault="00B50E98" w:rsidP="0027130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DA5B88" w14:textId="3AD7C529" w:rsidR="004A1880" w:rsidRDefault="00271309" w:rsidP="00DD4CC7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B3974E" wp14:editId="69535B2B">
                <wp:simplePos x="0" y="0"/>
                <wp:positionH relativeFrom="column">
                  <wp:posOffset>1740535</wp:posOffset>
                </wp:positionH>
                <wp:positionV relativeFrom="paragraph">
                  <wp:posOffset>103632</wp:posOffset>
                </wp:positionV>
                <wp:extent cx="3815861" cy="4009292"/>
                <wp:effectExtent l="0" t="0" r="13335" b="1079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5861" cy="40092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109A5C1" w14:textId="4E87FB58" w:rsidR="00271309" w:rsidRDefault="001754A9" w:rsidP="0027130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C243E5" wp14:editId="4FFE06A2">
                                  <wp:extent cx="3641997" cy="2731497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wtfzz+new+year+poem+wm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41997" cy="27314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3974E" id="Text Box 3" o:spid="_x0000_s1030" type="#_x0000_t202" style="position:absolute;left:0;text-align:left;margin-left:137.05pt;margin-top:8.15pt;width:300.45pt;height:315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" fillcolor="white [3201]" strokecolor="white [3212]" strokeweight=".5pt">
                <v:textbox>
                  <w:txbxContent>
                    <w:p w14:paraId="4109A5C1" w14:textId="4E87FB58" w:rsidR="00271309" w:rsidRDefault="001754A9" w:rsidP="0027130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C243E5" wp14:editId="4FFE06A2">
                            <wp:extent cx="3641997" cy="2731497"/>
                            <wp:effectExtent l="0" t="0" r="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wtfzz+new+year+poem+wm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41997" cy="27314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6F62C80" w14:textId="619205FC" w:rsidR="00DB022A" w:rsidRDefault="00BB6FB4" w:rsidP="00DD4CC7">
      <w:pPr>
        <w:jc w:val="center"/>
        <w:rPr>
          <w:noProof/>
        </w:rPr>
      </w:pPr>
      <w:r>
        <w:rPr>
          <w:noProof/>
        </w:rPr>
        <w:br/>
      </w:r>
    </w:p>
    <w:p w14:paraId="6D160EE7" w14:textId="264DA058" w:rsidR="00DD4CC7" w:rsidRDefault="002D5C70" w:rsidP="00DD4CC7">
      <w:pPr>
        <w:jc w:val="center"/>
        <w:rPr>
          <w:i/>
          <w:noProof/>
          <w:u w:val="single"/>
        </w:rPr>
      </w:pPr>
      <w:r w:rsidRPr="007053CC">
        <w:rPr>
          <w:i/>
          <w:noProof/>
          <w:u w:val="single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F1F8EE6" wp14:editId="61C27EAA">
                <wp:simplePos x="0" y="0"/>
                <wp:positionH relativeFrom="column">
                  <wp:posOffset>20782</wp:posOffset>
                </wp:positionH>
                <wp:positionV relativeFrom="paragraph">
                  <wp:posOffset>5101935</wp:posOffset>
                </wp:positionV>
                <wp:extent cx="2805430" cy="3591791"/>
                <wp:effectExtent l="0" t="0" r="0" b="0"/>
                <wp:wrapNone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5430" cy="35917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580D6" w14:textId="77777777" w:rsidR="00A52ED3" w:rsidRPr="00254EF5" w:rsidRDefault="00A52ED3" w:rsidP="00C049DE">
                            <w:pPr>
                              <w:rPr>
                                <w:b/>
                                <w:color w:val="3A6331" w:themeColor="accent4" w:themeShade="BF"/>
                                <w:sz w:val="28"/>
                                <w:szCs w:val="24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254EF5">
                                  <w:rPr>
                                    <w:b/>
                                    <w:color w:val="3A6331" w:themeColor="accent4" w:themeShade="BF"/>
                                    <w:sz w:val="28"/>
                                    <w:szCs w:val="24"/>
                                  </w:rPr>
                                  <w:t>3980 South Jackson Drive</w:t>
                                </w:r>
                              </w:smartTag>
                            </w:smartTag>
                          </w:p>
                          <w:p w14:paraId="714C5121" w14:textId="77777777" w:rsidR="00A52ED3" w:rsidRPr="00254EF5" w:rsidRDefault="00A52ED3" w:rsidP="00C049DE">
                            <w:pPr>
                              <w:rPr>
                                <w:b/>
                                <w:color w:val="3A6331" w:themeColor="accent4" w:themeShade="BF"/>
                                <w:sz w:val="28"/>
                                <w:szCs w:val="24"/>
                              </w:rPr>
                            </w:pPr>
                            <w:r w:rsidRPr="00254EF5">
                              <w:rPr>
                                <w:b/>
                                <w:color w:val="3A6331" w:themeColor="accent4" w:themeShade="BF"/>
                                <w:sz w:val="28"/>
                                <w:szCs w:val="24"/>
                              </w:rPr>
                              <w:t>Independence, MO 64057</w:t>
                            </w:r>
                          </w:p>
                          <w:p w14:paraId="17D15275" w14:textId="77777777" w:rsidR="00583386" w:rsidRPr="00294869" w:rsidRDefault="00583386" w:rsidP="00583386">
                            <w:pPr>
                              <w:rPr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</w:p>
                          <w:p w14:paraId="54550288" w14:textId="77777777" w:rsidR="00583386" w:rsidRPr="00294869" w:rsidRDefault="00583386" w:rsidP="00583386">
                            <w:pPr>
                              <w:rPr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</w:p>
                          <w:p w14:paraId="5C4F05CE" w14:textId="77777777" w:rsidR="00583386" w:rsidRPr="00294869" w:rsidRDefault="00583386" w:rsidP="00583386">
                            <w:pPr>
                              <w:rPr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</w:p>
                          <w:p w14:paraId="5E9E86FA" w14:textId="77777777" w:rsidR="00583386" w:rsidRPr="00294869" w:rsidRDefault="00583386" w:rsidP="00583386">
                            <w:pPr>
                              <w:rPr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</w:p>
                          <w:p w14:paraId="02AD082E" w14:textId="77777777" w:rsidR="00583386" w:rsidRDefault="00583386" w:rsidP="00583386">
                            <w:pPr>
                              <w:rPr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</w:p>
                          <w:p w14:paraId="431F7AA4" w14:textId="77777777" w:rsidR="00294869" w:rsidRDefault="00294869" w:rsidP="00583386">
                            <w:pPr>
                              <w:rPr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</w:p>
                          <w:p w14:paraId="29B0CCAF" w14:textId="77777777" w:rsidR="00294869" w:rsidRDefault="00294869" w:rsidP="00583386">
                            <w:pPr>
                              <w:rPr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</w:p>
                          <w:p w14:paraId="7EA91DA7" w14:textId="77777777" w:rsidR="00294869" w:rsidRPr="00294869" w:rsidRDefault="00294869" w:rsidP="00583386">
                            <w:pPr>
                              <w:rPr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</w:p>
                          <w:p w14:paraId="38E385D5" w14:textId="77777777" w:rsidR="00583386" w:rsidRPr="00294869" w:rsidRDefault="00583386" w:rsidP="00583386">
                            <w:pPr>
                              <w:rPr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</w:p>
                          <w:p w14:paraId="0B920117" w14:textId="77777777" w:rsidR="00583386" w:rsidRDefault="00583386" w:rsidP="00583386">
                            <w:pPr>
                              <w:rPr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</w:p>
                          <w:p w14:paraId="7B40987B" w14:textId="77777777" w:rsidR="00294869" w:rsidRDefault="00294869" w:rsidP="00583386">
                            <w:pPr>
                              <w:rPr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</w:p>
                          <w:p w14:paraId="7826B1AC" w14:textId="77777777" w:rsidR="00294869" w:rsidRPr="00294869" w:rsidRDefault="00294869" w:rsidP="00583386">
                            <w:pPr>
                              <w:rPr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</w:p>
                          <w:p w14:paraId="7F7B1196" w14:textId="77777777" w:rsidR="00A52ED3" w:rsidRPr="00254EF5" w:rsidRDefault="00A52ED3" w:rsidP="00583386">
                            <w:pPr>
                              <w:rPr>
                                <w:b/>
                                <w:color w:val="3A6331" w:themeColor="accent4" w:themeShade="BF"/>
                                <w:sz w:val="28"/>
                                <w:szCs w:val="24"/>
                              </w:rPr>
                            </w:pPr>
                            <w:r w:rsidRPr="00254EF5">
                              <w:rPr>
                                <w:b/>
                                <w:color w:val="3A6331" w:themeColor="accent4" w:themeShade="BF"/>
                                <w:sz w:val="28"/>
                                <w:szCs w:val="24"/>
                                <w:u w:val="single"/>
                              </w:rPr>
                              <w:t>Phone</w:t>
                            </w:r>
                            <w:r w:rsidRPr="00254EF5">
                              <w:rPr>
                                <w:b/>
                                <w:color w:val="3A6331" w:themeColor="accent4" w:themeShade="BF"/>
                                <w:sz w:val="28"/>
                                <w:szCs w:val="24"/>
                              </w:rPr>
                              <w:t>:</w:t>
                            </w:r>
                            <w:r w:rsidR="00987A2D" w:rsidRPr="00254EF5">
                              <w:rPr>
                                <w:b/>
                                <w:color w:val="3A6331" w:themeColor="accent4" w:themeShade="BF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254EF5">
                              <w:rPr>
                                <w:color w:val="3A6331" w:themeColor="accent4" w:themeShade="BF"/>
                                <w:sz w:val="28"/>
                                <w:szCs w:val="24"/>
                              </w:rPr>
                              <w:t>(816) 795-1433</w:t>
                            </w:r>
                          </w:p>
                          <w:p w14:paraId="2F5E9C4F" w14:textId="77777777" w:rsidR="00A52ED3" w:rsidRPr="00254EF5" w:rsidRDefault="00A52ED3" w:rsidP="00583386">
                            <w:pPr>
                              <w:jc w:val="both"/>
                              <w:rPr>
                                <w:b/>
                                <w:color w:val="3A6331" w:themeColor="accent4" w:themeShade="BF"/>
                                <w:sz w:val="28"/>
                                <w:szCs w:val="24"/>
                              </w:rPr>
                            </w:pPr>
                            <w:r w:rsidRPr="00254EF5">
                              <w:rPr>
                                <w:color w:val="3A6331" w:themeColor="accent4" w:themeShade="BF"/>
                                <w:sz w:val="22"/>
                              </w:rPr>
                              <w:t xml:space="preserve"> </w:t>
                            </w:r>
                            <w:r w:rsidRPr="00254EF5">
                              <w:rPr>
                                <w:b/>
                                <w:color w:val="3A6331" w:themeColor="accent4" w:themeShade="BF"/>
                                <w:sz w:val="28"/>
                                <w:szCs w:val="24"/>
                                <w:u w:val="single"/>
                              </w:rPr>
                              <w:t>Fax</w:t>
                            </w:r>
                            <w:r w:rsidRPr="00254EF5">
                              <w:rPr>
                                <w:b/>
                                <w:color w:val="3A6331" w:themeColor="accent4" w:themeShade="BF"/>
                                <w:sz w:val="28"/>
                                <w:szCs w:val="24"/>
                              </w:rPr>
                              <w:t>:</w:t>
                            </w:r>
                            <w:r w:rsidR="00987A2D" w:rsidRPr="00254EF5">
                              <w:rPr>
                                <w:b/>
                                <w:color w:val="3A6331" w:themeColor="accent4" w:themeShade="BF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254EF5">
                              <w:rPr>
                                <w:color w:val="3A6331" w:themeColor="accent4" w:themeShade="BF"/>
                                <w:sz w:val="28"/>
                                <w:szCs w:val="24"/>
                              </w:rPr>
                              <w:t>(816) 795-1766</w:t>
                            </w:r>
                          </w:p>
                          <w:p w14:paraId="5B9F3D11" w14:textId="77777777" w:rsidR="00A52ED3" w:rsidRPr="004A1CC5" w:rsidRDefault="00A52ED3" w:rsidP="00C049DE">
                            <w:pPr>
                              <w:rPr>
                                <w:color w:val="FF0000"/>
                                <w:sz w:val="28"/>
                                <w:szCs w:val="24"/>
                              </w:rPr>
                            </w:pPr>
                            <w:r w:rsidRPr="00254EF5">
                              <w:rPr>
                                <w:b/>
                                <w:color w:val="3A6331" w:themeColor="accent4" w:themeShade="BF"/>
                                <w:sz w:val="28"/>
                                <w:szCs w:val="24"/>
                                <w:u w:val="single"/>
                              </w:rPr>
                              <w:t>Website</w:t>
                            </w:r>
                            <w:r w:rsidRPr="002D5C70">
                              <w:rPr>
                                <w:color w:val="0070C0"/>
                                <w:sz w:val="28"/>
                                <w:szCs w:val="24"/>
                              </w:rPr>
                              <w:t>:</w:t>
                            </w:r>
                            <w:r w:rsidR="00987A2D" w:rsidRPr="002D5C70">
                              <w:rPr>
                                <w:color w:val="0070C0"/>
                                <w:sz w:val="28"/>
                                <w:szCs w:val="24"/>
                              </w:rPr>
                              <w:t xml:space="preserve"> </w:t>
                            </w:r>
                            <w:hyperlink r:id="rId9" w:history="1">
                              <w:r w:rsidRPr="002D5C70">
                                <w:rPr>
                                  <w:rStyle w:val="Hyperlink"/>
                                  <w:color w:val="0070C0"/>
                                  <w:sz w:val="36"/>
                                  <w:szCs w:val="36"/>
                                </w:rPr>
                                <w:t>www.vofjc.com</w:t>
                              </w:r>
                            </w:hyperlink>
                          </w:p>
                          <w:p w14:paraId="06F6A220" w14:textId="77777777" w:rsidR="00A52ED3" w:rsidRPr="00B414BE" w:rsidRDefault="00A52ED3" w:rsidP="00C049DE">
                            <w:pPr>
                              <w:rPr>
                                <w:rFonts w:ascii="Gadugi" w:hAnsi="Gadug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F8EE6" id="Text Box 2" o:spid="_x0000_s1031" type="#_x0000_t202" style="position:absolute;left:0;text-align:left;margin-left:1.65pt;margin-top:401.75pt;width:220.9pt;height:282.8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" filled="f" stroked="f">
                <v:textbox>
                  <w:txbxContent>
                    <w:p w14:paraId="1DA580D6" w14:textId="77777777" w:rsidR="00A52ED3" w:rsidRPr="00254EF5" w:rsidRDefault="00A52ED3" w:rsidP="00C049DE">
                      <w:pPr>
                        <w:rPr>
                          <w:b/>
                          <w:color w:val="3A6331" w:themeColor="accent4" w:themeShade="BF"/>
                          <w:sz w:val="28"/>
                          <w:szCs w:val="24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254EF5">
                            <w:rPr>
                              <w:b/>
                              <w:color w:val="3A6331" w:themeColor="accent4" w:themeShade="BF"/>
                              <w:sz w:val="28"/>
                              <w:szCs w:val="24"/>
                            </w:rPr>
                            <w:t>3980 South Jackson Drive</w:t>
                          </w:r>
                        </w:smartTag>
                      </w:smartTag>
                    </w:p>
                    <w:p w14:paraId="714C5121" w14:textId="77777777" w:rsidR="00A52ED3" w:rsidRPr="00254EF5" w:rsidRDefault="00A52ED3" w:rsidP="00C049DE">
                      <w:pPr>
                        <w:rPr>
                          <w:b/>
                          <w:color w:val="3A6331" w:themeColor="accent4" w:themeShade="BF"/>
                          <w:sz w:val="28"/>
                          <w:szCs w:val="24"/>
                        </w:rPr>
                      </w:pPr>
                      <w:r w:rsidRPr="00254EF5">
                        <w:rPr>
                          <w:b/>
                          <w:color w:val="3A6331" w:themeColor="accent4" w:themeShade="BF"/>
                          <w:sz w:val="28"/>
                          <w:szCs w:val="24"/>
                        </w:rPr>
                        <w:t>Independence, MO 64057</w:t>
                      </w:r>
                    </w:p>
                    <w:p w14:paraId="17D15275" w14:textId="77777777" w:rsidR="00583386" w:rsidRPr="00294869" w:rsidRDefault="00583386" w:rsidP="00583386">
                      <w:pPr>
                        <w:rPr>
                          <w:b/>
                          <w:sz w:val="28"/>
                          <w:szCs w:val="24"/>
                          <w:u w:val="single"/>
                        </w:rPr>
                      </w:pPr>
                    </w:p>
                    <w:p w14:paraId="54550288" w14:textId="77777777" w:rsidR="00583386" w:rsidRPr="00294869" w:rsidRDefault="00583386" w:rsidP="00583386">
                      <w:pPr>
                        <w:rPr>
                          <w:b/>
                          <w:sz w:val="28"/>
                          <w:szCs w:val="24"/>
                          <w:u w:val="single"/>
                        </w:rPr>
                      </w:pPr>
                    </w:p>
                    <w:p w14:paraId="5C4F05CE" w14:textId="77777777" w:rsidR="00583386" w:rsidRPr="00294869" w:rsidRDefault="00583386" w:rsidP="00583386">
                      <w:pPr>
                        <w:rPr>
                          <w:b/>
                          <w:sz w:val="28"/>
                          <w:szCs w:val="24"/>
                          <w:u w:val="single"/>
                        </w:rPr>
                      </w:pPr>
                    </w:p>
                    <w:p w14:paraId="5E9E86FA" w14:textId="77777777" w:rsidR="00583386" w:rsidRPr="00294869" w:rsidRDefault="00583386" w:rsidP="00583386">
                      <w:pPr>
                        <w:rPr>
                          <w:b/>
                          <w:sz w:val="28"/>
                          <w:szCs w:val="24"/>
                          <w:u w:val="single"/>
                        </w:rPr>
                      </w:pPr>
                    </w:p>
                    <w:p w14:paraId="02AD082E" w14:textId="77777777" w:rsidR="00583386" w:rsidRDefault="00583386" w:rsidP="00583386">
                      <w:pPr>
                        <w:rPr>
                          <w:b/>
                          <w:sz w:val="28"/>
                          <w:szCs w:val="24"/>
                          <w:u w:val="single"/>
                        </w:rPr>
                      </w:pPr>
                    </w:p>
                    <w:p w14:paraId="431F7AA4" w14:textId="77777777" w:rsidR="00294869" w:rsidRDefault="00294869" w:rsidP="00583386">
                      <w:pPr>
                        <w:rPr>
                          <w:b/>
                          <w:sz w:val="28"/>
                          <w:szCs w:val="24"/>
                          <w:u w:val="single"/>
                        </w:rPr>
                      </w:pPr>
                    </w:p>
                    <w:p w14:paraId="29B0CCAF" w14:textId="77777777" w:rsidR="00294869" w:rsidRDefault="00294869" w:rsidP="00583386">
                      <w:pPr>
                        <w:rPr>
                          <w:b/>
                          <w:sz w:val="28"/>
                          <w:szCs w:val="24"/>
                          <w:u w:val="single"/>
                        </w:rPr>
                      </w:pPr>
                    </w:p>
                    <w:p w14:paraId="7EA91DA7" w14:textId="77777777" w:rsidR="00294869" w:rsidRPr="00294869" w:rsidRDefault="00294869" w:rsidP="00583386">
                      <w:pPr>
                        <w:rPr>
                          <w:b/>
                          <w:sz w:val="28"/>
                          <w:szCs w:val="24"/>
                          <w:u w:val="single"/>
                        </w:rPr>
                      </w:pPr>
                    </w:p>
                    <w:p w14:paraId="38E385D5" w14:textId="77777777" w:rsidR="00583386" w:rsidRPr="00294869" w:rsidRDefault="00583386" w:rsidP="00583386">
                      <w:pPr>
                        <w:rPr>
                          <w:b/>
                          <w:sz w:val="28"/>
                          <w:szCs w:val="24"/>
                          <w:u w:val="single"/>
                        </w:rPr>
                      </w:pPr>
                    </w:p>
                    <w:p w14:paraId="0B920117" w14:textId="77777777" w:rsidR="00583386" w:rsidRDefault="00583386" w:rsidP="00583386">
                      <w:pPr>
                        <w:rPr>
                          <w:b/>
                          <w:sz w:val="28"/>
                          <w:szCs w:val="24"/>
                          <w:u w:val="single"/>
                        </w:rPr>
                      </w:pPr>
                    </w:p>
                    <w:p w14:paraId="7B40987B" w14:textId="77777777" w:rsidR="00294869" w:rsidRDefault="00294869" w:rsidP="00583386">
                      <w:pPr>
                        <w:rPr>
                          <w:b/>
                          <w:sz w:val="28"/>
                          <w:szCs w:val="24"/>
                          <w:u w:val="single"/>
                        </w:rPr>
                      </w:pPr>
                    </w:p>
                    <w:p w14:paraId="7826B1AC" w14:textId="77777777" w:rsidR="00294869" w:rsidRPr="00294869" w:rsidRDefault="00294869" w:rsidP="00583386">
                      <w:pPr>
                        <w:rPr>
                          <w:b/>
                          <w:sz w:val="28"/>
                          <w:szCs w:val="24"/>
                          <w:u w:val="single"/>
                        </w:rPr>
                      </w:pPr>
                    </w:p>
                    <w:p w14:paraId="7F7B1196" w14:textId="77777777" w:rsidR="00A52ED3" w:rsidRPr="00254EF5" w:rsidRDefault="00A52ED3" w:rsidP="00583386">
                      <w:pPr>
                        <w:rPr>
                          <w:b/>
                          <w:color w:val="3A6331" w:themeColor="accent4" w:themeShade="BF"/>
                          <w:sz w:val="28"/>
                          <w:szCs w:val="24"/>
                        </w:rPr>
                      </w:pPr>
                      <w:r w:rsidRPr="00254EF5">
                        <w:rPr>
                          <w:b/>
                          <w:color w:val="3A6331" w:themeColor="accent4" w:themeShade="BF"/>
                          <w:sz w:val="28"/>
                          <w:szCs w:val="24"/>
                          <w:u w:val="single"/>
                        </w:rPr>
                        <w:t>Phone</w:t>
                      </w:r>
                      <w:r w:rsidRPr="00254EF5">
                        <w:rPr>
                          <w:b/>
                          <w:color w:val="3A6331" w:themeColor="accent4" w:themeShade="BF"/>
                          <w:sz w:val="28"/>
                          <w:szCs w:val="24"/>
                        </w:rPr>
                        <w:t>:</w:t>
                      </w:r>
                      <w:r w:rsidR="00987A2D" w:rsidRPr="00254EF5">
                        <w:rPr>
                          <w:b/>
                          <w:color w:val="3A6331" w:themeColor="accent4" w:themeShade="BF"/>
                          <w:sz w:val="28"/>
                          <w:szCs w:val="24"/>
                        </w:rPr>
                        <w:t xml:space="preserve"> </w:t>
                      </w:r>
                      <w:r w:rsidRPr="00254EF5">
                        <w:rPr>
                          <w:color w:val="3A6331" w:themeColor="accent4" w:themeShade="BF"/>
                          <w:sz w:val="28"/>
                          <w:szCs w:val="24"/>
                        </w:rPr>
                        <w:t>(816) 795-1433</w:t>
                      </w:r>
                    </w:p>
                    <w:p w14:paraId="2F5E9C4F" w14:textId="77777777" w:rsidR="00A52ED3" w:rsidRPr="00254EF5" w:rsidRDefault="00A52ED3" w:rsidP="00583386">
                      <w:pPr>
                        <w:jc w:val="both"/>
                        <w:rPr>
                          <w:b/>
                          <w:color w:val="3A6331" w:themeColor="accent4" w:themeShade="BF"/>
                          <w:sz w:val="28"/>
                          <w:szCs w:val="24"/>
                        </w:rPr>
                      </w:pPr>
                      <w:r w:rsidRPr="00254EF5">
                        <w:rPr>
                          <w:color w:val="3A6331" w:themeColor="accent4" w:themeShade="BF"/>
                          <w:sz w:val="22"/>
                        </w:rPr>
                        <w:t xml:space="preserve"> </w:t>
                      </w:r>
                      <w:r w:rsidRPr="00254EF5">
                        <w:rPr>
                          <w:b/>
                          <w:color w:val="3A6331" w:themeColor="accent4" w:themeShade="BF"/>
                          <w:sz w:val="28"/>
                          <w:szCs w:val="24"/>
                          <w:u w:val="single"/>
                        </w:rPr>
                        <w:t>Fax</w:t>
                      </w:r>
                      <w:r w:rsidRPr="00254EF5">
                        <w:rPr>
                          <w:b/>
                          <w:color w:val="3A6331" w:themeColor="accent4" w:themeShade="BF"/>
                          <w:sz w:val="28"/>
                          <w:szCs w:val="24"/>
                        </w:rPr>
                        <w:t>:</w:t>
                      </w:r>
                      <w:r w:rsidR="00987A2D" w:rsidRPr="00254EF5">
                        <w:rPr>
                          <w:b/>
                          <w:color w:val="3A6331" w:themeColor="accent4" w:themeShade="BF"/>
                          <w:sz w:val="28"/>
                          <w:szCs w:val="24"/>
                        </w:rPr>
                        <w:t xml:space="preserve"> </w:t>
                      </w:r>
                      <w:r w:rsidRPr="00254EF5">
                        <w:rPr>
                          <w:color w:val="3A6331" w:themeColor="accent4" w:themeShade="BF"/>
                          <w:sz w:val="28"/>
                          <w:szCs w:val="24"/>
                        </w:rPr>
                        <w:t>(816) 795-1766</w:t>
                      </w:r>
                    </w:p>
                    <w:p w14:paraId="5B9F3D11" w14:textId="77777777" w:rsidR="00A52ED3" w:rsidRPr="004A1CC5" w:rsidRDefault="00A52ED3" w:rsidP="00C049DE">
                      <w:pPr>
                        <w:rPr>
                          <w:color w:val="FF0000"/>
                          <w:sz w:val="28"/>
                          <w:szCs w:val="24"/>
                        </w:rPr>
                      </w:pPr>
                      <w:r w:rsidRPr="00254EF5">
                        <w:rPr>
                          <w:b/>
                          <w:color w:val="3A6331" w:themeColor="accent4" w:themeShade="BF"/>
                          <w:sz w:val="28"/>
                          <w:szCs w:val="24"/>
                          <w:u w:val="single"/>
                        </w:rPr>
                        <w:t>Website</w:t>
                      </w:r>
                      <w:r w:rsidRPr="002D5C70">
                        <w:rPr>
                          <w:color w:val="0070C0"/>
                          <w:sz w:val="28"/>
                          <w:szCs w:val="24"/>
                        </w:rPr>
                        <w:t>:</w:t>
                      </w:r>
                      <w:r w:rsidR="00987A2D" w:rsidRPr="002D5C70">
                        <w:rPr>
                          <w:color w:val="0070C0"/>
                          <w:sz w:val="28"/>
                          <w:szCs w:val="24"/>
                        </w:rPr>
                        <w:t xml:space="preserve"> </w:t>
                      </w:r>
                      <w:hyperlink r:id="rId10" w:history="1">
                        <w:r w:rsidRPr="002D5C70">
                          <w:rPr>
                            <w:rStyle w:val="Hyperlink"/>
                            <w:color w:val="0070C0"/>
                            <w:sz w:val="36"/>
                            <w:szCs w:val="36"/>
                          </w:rPr>
                          <w:t>www.vofjc.com</w:t>
                        </w:r>
                      </w:hyperlink>
                    </w:p>
                    <w:p w14:paraId="06F6A220" w14:textId="77777777" w:rsidR="00A52ED3" w:rsidRPr="00B414BE" w:rsidRDefault="00A52ED3" w:rsidP="00C049DE">
                      <w:pPr>
                        <w:rPr>
                          <w:rFonts w:ascii="Gadugi" w:hAnsi="Gadugi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770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D2DCEC" wp14:editId="1994BF6F">
                <wp:simplePos x="0" y="0"/>
                <wp:positionH relativeFrom="column">
                  <wp:posOffset>1746250</wp:posOffset>
                </wp:positionH>
                <wp:positionV relativeFrom="paragraph">
                  <wp:posOffset>2575577</wp:posOffset>
                </wp:positionV>
                <wp:extent cx="3815715" cy="718820"/>
                <wp:effectExtent l="0" t="0" r="13335" b="2413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5715" cy="71882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5E0A0943" w14:textId="3FA37693" w:rsidR="006439B3" w:rsidRDefault="006439B3" w:rsidP="006439B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08B952" wp14:editId="06D9DCF0">
                                  <wp:extent cx="2626324" cy="943902"/>
                                  <wp:effectExtent l="0" t="0" r="3175" b="889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Happy-Valentines-Day-PNG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5157" cy="972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2DCEC" id="Text Box 16" o:spid="_x0000_s1032" type="#_x0000_t202" style="position:absolute;left:0;text-align:left;margin-left:137.5pt;margin-top:202.8pt;width:300.45pt;height:56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" fillcolor="#ffc" strokecolor="#4e8542 [3207]" strokeweight=".5pt">
                <v:textbox>
                  <w:txbxContent>
                    <w:p w14:paraId="5E0A0943" w14:textId="3FA37693" w:rsidR="006439B3" w:rsidRDefault="006439B3" w:rsidP="006439B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08B952" wp14:editId="06D9DCF0">
                            <wp:extent cx="2626324" cy="943902"/>
                            <wp:effectExtent l="0" t="0" r="3175" b="889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Happy-Valentines-Day-PNG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5157" cy="972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43EA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2B4EB71" wp14:editId="67AD28F6">
                <wp:simplePos x="0" y="0"/>
                <wp:positionH relativeFrom="column">
                  <wp:posOffset>7852410</wp:posOffset>
                </wp:positionH>
                <wp:positionV relativeFrom="paragraph">
                  <wp:posOffset>391160</wp:posOffset>
                </wp:positionV>
                <wp:extent cx="2103120" cy="8260080"/>
                <wp:effectExtent l="57150" t="38100" r="49530" b="6477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8260080"/>
                        </a:xfrm>
                        <a:custGeom>
                          <a:avLst/>
                          <a:gdLst>
                            <a:gd name="connsiteX0" fmla="*/ 0 w 2103120"/>
                            <a:gd name="connsiteY0" fmla="*/ 0 h 8260080"/>
                            <a:gd name="connsiteX1" fmla="*/ 504749 w 2103120"/>
                            <a:gd name="connsiteY1" fmla="*/ 0 h 8260080"/>
                            <a:gd name="connsiteX2" fmla="*/ 967435 w 2103120"/>
                            <a:gd name="connsiteY2" fmla="*/ 0 h 8260080"/>
                            <a:gd name="connsiteX3" fmla="*/ 1430122 w 2103120"/>
                            <a:gd name="connsiteY3" fmla="*/ 0 h 8260080"/>
                            <a:gd name="connsiteX4" fmla="*/ 2103120 w 2103120"/>
                            <a:gd name="connsiteY4" fmla="*/ 0 h 8260080"/>
                            <a:gd name="connsiteX5" fmla="*/ 2103120 w 2103120"/>
                            <a:gd name="connsiteY5" fmla="*/ 672607 h 8260080"/>
                            <a:gd name="connsiteX6" fmla="*/ 2103120 w 2103120"/>
                            <a:gd name="connsiteY6" fmla="*/ 1262612 h 8260080"/>
                            <a:gd name="connsiteX7" fmla="*/ 2103120 w 2103120"/>
                            <a:gd name="connsiteY7" fmla="*/ 1852618 h 8260080"/>
                            <a:gd name="connsiteX8" fmla="*/ 2103120 w 2103120"/>
                            <a:gd name="connsiteY8" fmla="*/ 2607825 h 8260080"/>
                            <a:gd name="connsiteX9" fmla="*/ 2103120 w 2103120"/>
                            <a:gd name="connsiteY9" fmla="*/ 3115230 h 8260080"/>
                            <a:gd name="connsiteX10" fmla="*/ 2103120 w 2103120"/>
                            <a:gd name="connsiteY10" fmla="*/ 3622635 h 8260080"/>
                            <a:gd name="connsiteX11" fmla="*/ 2103120 w 2103120"/>
                            <a:gd name="connsiteY11" fmla="*/ 4377842 h 8260080"/>
                            <a:gd name="connsiteX12" fmla="*/ 2103120 w 2103120"/>
                            <a:gd name="connsiteY12" fmla="*/ 4885247 h 8260080"/>
                            <a:gd name="connsiteX13" fmla="*/ 2103120 w 2103120"/>
                            <a:gd name="connsiteY13" fmla="*/ 5310051 h 8260080"/>
                            <a:gd name="connsiteX14" fmla="*/ 2103120 w 2103120"/>
                            <a:gd name="connsiteY14" fmla="*/ 6065259 h 8260080"/>
                            <a:gd name="connsiteX15" fmla="*/ 2103120 w 2103120"/>
                            <a:gd name="connsiteY15" fmla="*/ 6655264 h 8260080"/>
                            <a:gd name="connsiteX16" fmla="*/ 2103120 w 2103120"/>
                            <a:gd name="connsiteY16" fmla="*/ 7162669 h 8260080"/>
                            <a:gd name="connsiteX17" fmla="*/ 2103120 w 2103120"/>
                            <a:gd name="connsiteY17" fmla="*/ 8260080 h 8260080"/>
                            <a:gd name="connsiteX18" fmla="*/ 1556309 w 2103120"/>
                            <a:gd name="connsiteY18" fmla="*/ 8260080 h 8260080"/>
                            <a:gd name="connsiteX19" fmla="*/ 988466 w 2103120"/>
                            <a:gd name="connsiteY19" fmla="*/ 8260080 h 8260080"/>
                            <a:gd name="connsiteX20" fmla="*/ 462686 w 2103120"/>
                            <a:gd name="connsiteY20" fmla="*/ 8260080 h 8260080"/>
                            <a:gd name="connsiteX21" fmla="*/ 0 w 2103120"/>
                            <a:gd name="connsiteY21" fmla="*/ 8260080 h 8260080"/>
                            <a:gd name="connsiteX22" fmla="*/ 0 w 2103120"/>
                            <a:gd name="connsiteY22" fmla="*/ 7835276 h 8260080"/>
                            <a:gd name="connsiteX23" fmla="*/ 0 w 2103120"/>
                            <a:gd name="connsiteY23" fmla="*/ 7327871 h 8260080"/>
                            <a:gd name="connsiteX24" fmla="*/ 0 w 2103120"/>
                            <a:gd name="connsiteY24" fmla="*/ 6655264 h 8260080"/>
                            <a:gd name="connsiteX25" fmla="*/ 0 w 2103120"/>
                            <a:gd name="connsiteY25" fmla="*/ 6065259 h 8260080"/>
                            <a:gd name="connsiteX26" fmla="*/ 0 w 2103120"/>
                            <a:gd name="connsiteY26" fmla="*/ 5392652 h 8260080"/>
                            <a:gd name="connsiteX27" fmla="*/ 0 w 2103120"/>
                            <a:gd name="connsiteY27" fmla="*/ 4720046 h 8260080"/>
                            <a:gd name="connsiteX28" fmla="*/ 0 w 2103120"/>
                            <a:gd name="connsiteY28" fmla="*/ 4295242 h 8260080"/>
                            <a:gd name="connsiteX29" fmla="*/ 0 w 2103120"/>
                            <a:gd name="connsiteY29" fmla="*/ 3953038 h 8260080"/>
                            <a:gd name="connsiteX30" fmla="*/ 0 w 2103120"/>
                            <a:gd name="connsiteY30" fmla="*/ 3363033 h 8260080"/>
                            <a:gd name="connsiteX31" fmla="*/ 0 w 2103120"/>
                            <a:gd name="connsiteY31" fmla="*/ 2607825 h 8260080"/>
                            <a:gd name="connsiteX32" fmla="*/ 0 w 2103120"/>
                            <a:gd name="connsiteY32" fmla="*/ 1852618 h 8260080"/>
                            <a:gd name="connsiteX33" fmla="*/ 0 w 2103120"/>
                            <a:gd name="connsiteY33" fmla="*/ 1180011 h 8260080"/>
                            <a:gd name="connsiteX34" fmla="*/ 0 w 2103120"/>
                            <a:gd name="connsiteY34" fmla="*/ 755207 h 8260080"/>
                            <a:gd name="connsiteX35" fmla="*/ 0 w 2103120"/>
                            <a:gd name="connsiteY35" fmla="*/ 0 h 8260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2103120" h="8260080" fill="none" extrusionOk="0">
                              <a:moveTo>
                                <a:pt x="0" y="0"/>
                              </a:moveTo>
                              <a:cubicBezTo>
                                <a:pt x="122736" y="-25078"/>
                                <a:pt x="320230" y="3249"/>
                                <a:pt x="504749" y="0"/>
                              </a:cubicBezTo>
                              <a:cubicBezTo>
                                <a:pt x="689268" y="-3249"/>
                                <a:pt x="804118" y="4351"/>
                                <a:pt x="967435" y="0"/>
                              </a:cubicBezTo>
                              <a:cubicBezTo>
                                <a:pt x="1130752" y="-4351"/>
                                <a:pt x="1290239" y="51253"/>
                                <a:pt x="1430122" y="0"/>
                              </a:cubicBezTo>
                              <a:cubicBezTo>
                                <a:pt x="1570005" y="-51253"/>
                                <a:pt x="1860089" y="58726"/>
                                <a:pt x="2103120" y="0"/>
                              </a:cubicBezTo>
                              <a:cubicBezTo>
                                <a:pt x="2108649" y="233515"/>
                                <a:pt x="2044002" y="473120"/>
                                <a:pt x="2103120" y="672607"/>
                              </a:cubicBezTo>
                              <a:cubicBezTo>
                                <a:pt x="2162238" y="872094"/>
                                <a:pt x="2102330" y="1067394"/>
                                <a:pt x="2103120" y="1262612"/>
                              </a:cubicBezTo>
                              <a:cubicBezTo>
                                <a:pt x="2103910" y="1457830"/>
                                <a:pt x="2050911" y="1558567"/>
                                <a:pt x="2103120" y="1852618"/>
                              </a:cubicBezTo>
                              <a:cubicBezTo>
                                <a:pt x="2155329" y="2146669"/>
                                <a:pt x="2079471" y="2242740"/>
                                <a:pt x="2103120" y="2607825"/>
                              </a:cubicBezTo>
                              <a:cubicBezTo>
                                <a:pt x="2126769" y="2972910"/>
                                <a:pt x="2043548" y="2907653"/>
                                <a:pt x="2103120" y="3115230"/>
                              </a:cubicBezTo>
                              <a:cubicBezTo>
                                <a:pt x="2162692" y="3322807"/>
                                <a:pt x="2093273" y="3466530"/>
                                <a:pt x="2103120" y="3622635"/>
                              </a:cubicBezTo>
                              <a:cubicBezTo>
                                <a:pt x="2112967" y="3778740"/>
                                <a:pt x="2023484" y="4046076"/>
                                <a:pt x="2103120" y="4377842"/>
                              </a:cubicBezTo>
                              <a:cubicBezTo>
                                <a:pt x="2182756" y="4709608"/>
                                <a:pt x="2081064" y="4778336"/>
                                <a:pt x="2103120" y="4885247"/>
                              </a:cubicBezTo>
                              <a:cubicBezTo>
                                <a:pt x="2125176" y="4992158"/>
                                <a:pt x="2094994" y="5177260"/>
                                <a:pt x="2103120" y="5310051"/>
                              </a:cubicBezTo>
                              <a:cubicBezTo>
                                <a:pt x="2111246" y="5442842"/>
                                <a:pt x="2102661" y="5816392"/>
                                <a:pt x="2103120" y="6065259"/>
                              </a:cubicBezTo>
                              <a:cubicBezTo>
                                <a:pt x="2103579" y="6314126"/>
                                <a:pt x="2053034" y="6375270"/>
                                <a:pt x="2103120" y="6655264"/>
                              </a:cubicBezTo>
                              <a:cubicBezTo>
                                <a:pt x="2153206" y="6935258"/>
                                <a:pt x="2067336" y="6977688"/>
                                <a:pt x="2103120" y="7162669"/>
                              </a:cubicBezTo>
                              <a:cubicBezTo>
                                <a:pt x="2138904" y="7347650"/>
                                <a:pt x="2093058" y="7967258"/>
                                <a:pt x="2103120" y="8260080"/>
                              </a:cubicBezTo>
                              <a:cubicBezTo>
                                <a:pt x="1921836" y="8260465"/>
                                <a:pt x="1828402" y="8258940"/>
                                <a:pt x="1556309" y="8260080"/>
                              </a:cubicBezTo>
                              <a:cubicBezTo>
                                <a:pt x="1284216" y="8261220"/>
                                <a:pt x="1210014" y="8207843"/>
                                <a:pt x="988466" y="8260080"/>
                              </a:cubicBezTo>
                              <a:cubicBezTo>
                                <a:pt x="766918" y="8312317"/>
                                <a:pt x="641978" y="8246801"/>
                                <a:pt x="462686" y="8260080"/>
                              </a:cubicBezTo>
                              <a:cubicBezTo>
                                <a:pt x="283394" y="8273359"/>
                                <a:pt x="160636" y="8244986"/>
                                <a:pt x="0" y="8260080"/>
                              </a:cubicBezTo>
                              <a:cubicBezTo>
                                <a:pt x="-20319" y="8124637"/>
                                <a:pt x="36677" y="8013306"/>
                                <a:pt x="0" y="7835276"/>
                              </a:cubicBezTo>
                              <a:cubicBezTo>
                                <a:pt x="-36677" y="7657246"/>
                                <a:pt x="34429" y="7535270"/>
                                <a:pt x="0" y="7327871"/>
                              </a:cubicBezTo>
                              <a:cubicBezTo>
                                <a:pt x="-34429" y="7120473"/>
                                <a:pt x="45679" y="6828304"/>
                                <a:pt x="0" y="6655264"/>
                              </a:cubicBezTo>
                              <a:cubicBezTo>
                                <a:pt x="-45679" y="6482224"/>
                                <a:pt x="37768" y="6196345"/>
                                <a:pt x="0" y="6065259"/>
                              </a:cubicBezTo>
                              <a:cubicBezTo>
                                <a:pt x="-37768" y="5934173"/>
                                <a:pt x="10461" y="5594116"/>
                                <a:pt x="0" y="5392652"/>
                              </a:cubicBezTo>
                              <a:cubicBezTo>
                                <a:pt x="-10461" y="5191188"/>
                                <a:pt x="1654" y="5001305"/>
                                <a:pt x="0" y="4720046"/>
                              </a:cubicBezTo>
                              <a:cubicBezTo>
                                <a:pt x="-1654" y="4438787"/>
                                <a:pt x="15113" y="4474291"/>
                                <a:pt x="0" y="4295242"/>
                              </a:cubicBezTo>
                              <a:cubicBezTo>
                                <a:pt x="-15113" y="4116193"/>
                                <a:pt x="31436" y="4067603"/>
                                <a:pt x="0" y="3953038"/>
                              </a:cubicBezTo>
                              <a:cubicBezTo>
                                <a:pt x="-31436" y="3838473"/>
                                <a:pt x="37670" y="3507918"/>
                                <a:pt x="0" y="3363033"/>
                              </a:cubicBezTo>
                              <a:cubicBezTo>
                                <a:pt x="-37670" y="3218148"/>
                                <a:pt x="78271" y="2901348"/>
                                <a:pt x="0" y="2607825"/>
                              </a:cubicBezTo>
                              <a:cubicBezTo>
                                <a:pt x="-78271" y="2314302"/>
                                <a:pt x="75427" y="2032601"/>
                                <a:pt x="0" y="1852618"/>
                              </a:cubicBezTo>
                              <a:cubicBezTo>
                                <a:pt x="-75427" y="1672635"/>
                                <a:pt x="32419" y="1442935"/>
                                <a:pt x="0" y="1180011"/>
                              </a:cubicBezTo>
                              <a:cubicBezTo>
                                <a:pt x="-32419" y="917087"/>
                                <a:pt x="26866" y="963481"/>
                                <a:pt x="0" y="755207"/>
                              </a:cubicBezTo>
                              <a:cubicBezTo>
                                <a:pt x="-26866" y="546933"/>
                                <a:pt x="74747" y="196333"/>
                                <a:pt x="0" y="0"/>
                              </a:cubicBezTo>
                              <a:close/>
                            </a:path>
                            <a:path w="2103120" h="8260080" stroke="0" extrusionOk="0">
                              <a:moveTo>
                                <a:pt x="0" y="0"/>
                              </a:moveTo>
                              <a:cubicBezTo>
                                <a:pt x="120487" y="-10339"/>
                                <a:pt x="315966" y="41401"/>
                                <a:pt x="525780" y="0"/>
                              </a:cubicBezTo>
                              <a:cubicBezTo>
                                <a:pt x="735594" y="-41401"/>
                                <a:pt x="932242" y="40149"/>
                                <a:pt x="1093622" y="0"/>
                              </a:cubicBezTo>
                              <a:cubicBezTo>
                                <a:pt x="1255002" y="-40149"/>
                                <a:pt x="1392929" y="47458"/>
                                <a:pt x="1577340" y="0"/>
                              </a:cubicBezTo>
                              <a:cubicBezTo>
                                <a:pt x="1761751" y="-47458"/>
                                <a:pt x="1956639" y="21447"/>
                                <a:pt x="2103120" y="0"/>
                              </a:cubicBezTo>
                              <a:cubicBezTo>
                                <a:pt x="2127862" y="327008"/>
                                <a:pt x="2074076" y="432768"/>
                                <a:pt x="2103120" y="672607"/>
                              </a:cubicBezTo>
                              <a:cubicBezTo>
                                <a:pt x="2132164" y="912446"/>
                                <a:pt x="2065139" y="1053678"/>
                                <a:pt x="2103120" y="1262612"/>
                              </a:cubicBezTo>
                              <a:cubicBezTo>
                                <a:pt x="2141101" y="1471546"/>
                                <a:pt x="2063323" y="1798227"/>
                                <a:pt x="2103120" y="2017820"/>
                              </a:cubicBezTo>
                              <a:cubicBezTo>
                                <a:pt x="2142917" y="2237413"/>
                                <a:pt x="2033993" y="2469328"/>
                                <a:pt x="2103120" y="2607825"/>
                              </a:cubicBezTo>
                              <a:cubicBezTo>
                                <a:pt x="2172247" y="2746322"/>
                                <a:pt x="2069599" y="2870302"/>
                                <a:pt x="2103120" y="3032629"/>
                              </a:cubicBezTo>
                              <a:cubicBezTo>
                                <a:pt x="2136641" y="3194956"/>
                                <a:pt x="2031293" y="3416560"/>
                                <a:pt x="2103120" y="3705236"/>
                              </a:cubicBezTo>
                              <a:cubicBezTo>
                                <a:pt x="2174947" y="3993912"/>
                                <a:pt x="2031503" y="4162648"/>
                                <a:pt x="2103120" y="4460443"/>
                              </a:cubicBezTo>
                              <a:cubicBezTo>
                                <a:pt x="2174737" y="4758238"/>
                                <a:pt x="2057833" y="4838942"/>
                                <a:pt x="2103120" y="5215651"/>
                              </a:cubicBezTo>
                              <a:cubicBezTo>
                                <a:pt x="2148407" y="5592360"/>
                                <a:pt x="2098732" y="5560110"/>
                                <a:pt x="2103120" y="5805656"/>
                              </a:cubicBezTo>
                              <a:cubicBezTo>
                                <a:pt x="2107508" y="6051202"/>
                                <a:pt x="2051960" y="6165595"/>
                                <a:pt x="2103120" y="6313061"/>
                              </a:cubicBezTo>
                              <a:cubicBezTo>
                                <a:pt x="2154280" y="6460527"/>
                                <a:pt x="2058721" y="6691375"/>
                                <a:pt x="2103120" y="6903067"/>
                              </a:cubicBezTo>
                              <a:cubicBezTo>
                                <a:pt x="2147519" y="7114759"/>
                                <a:pt x="2093671" y="7162988"/>
                                <a:pt x="2103120" y="7327871"/>
                              </a:cubicBezTo>
                              <a:cubicBezTo>
                                <a:pt x="2112569" y="7492754"/>
                                <a:pt x="2097707" y="7606422"/>
                                <a:pt x="2103120" y="7752675"/>
                              </a:cubicBezTo>
                              <a:cubicBezTo>
                                <a:pt x="2108533" y="7898928"/>
                                <a:pt x="2051088" y="8038884"/>
                                <a:pt x="2103120" y="8260080"/>
                              </a:cubicBezTo>
                              <a:cubicBezTo>
                                <a:pt x="1872922" y="8288125"/>
                                <a:pt x="1788119" y="8251404"/>
                                <a:pt x="1598371" y="8260080"/>
                              </a:cubicBezTo>
                              <a:cubicBezTo>
                                <a:pt x="1408623" y="8268756"/>
                                <a:pt x="1259679" y="8208338"/>
                                <a:pt x="1114654" y="8260080"/>
                              </a:cubicBezTo>
                              <a:cubicBezTo>
                                <a:pt x="969629" y="8311822"/>
                                <a:pt x="731828" y="8227912"/>
                                <a:pt x="567842" y="8260080"/>
                              </a:cubicBezTo>
                              <a:cubicBezTo>
                                <a:pt x="403856" y="8292248"/>
                                <a:pt x="186857" y="8233960"/>
                                <a:pt x="0" y="8260080"/>
                              </a:cubicBezTo>
                              <a:cubicBezTo>
                                <a:pt x="-45804" y="7926793"/>
                                <a:pt x="28761" y="7854065"/>
                                <a:pt x="0" y="7587473"/>
                              </a:cubicBezTo>
                              <a:cubicBezTo>
                                <a:pt x="-28761" y="7320881"/>
                                <a:pt x="31969" y="7249250"/>
                                <a:pt x="0" y="7080069"/>
                              </a:cubicBezTo>
                              <a:cubicBezTo>
                                <a:pt x="-31969" y="6910888"/>
                                <a:pt x="15067" y="6857010"/>
                                <a:pt x="0" y="6737865"/>
                              </a:cubicBezTo>
                              <a:cubicBezTo>
                                <a:pt x="-15067" y="6618720"/>
                                <a:pt x="930" y="6360105"/>
                                <a:pt x="0" y="5982658"/>
                              </a:cubicBezTo>
                              <a:cubicBezTo>
                                <a:pt x="-930" y="5605211"/>
                                <a:pt x="32780" y="5627205"/>
                                <a:pt x="0" y="5392652"/>
                              </a:cubicBezTo>
                              <a:cubicBezTo>
                                <a:pt x="-32780" y="5158099"/>
                                <a:pt x="38279" y="5064325"/>
                                <a:pt x="0" y="4967848"/>
                              </a:cubicBezTo>
                              <a:cubicBezTo>
                                <a:pt x="-38279" y="4871371"/>
                                <a:pt x="3091" y="4668073"/>
                                <a:pt x="0" y="4460443"/>
                              </a:cubicBezTo>
                              <a:cubicBezTo>
                                <a:pt x="-3091" y="4252814"/>
                                <a:pt x="20765" y="4070212"/>
                                <a:pt x="0" y="3870437"/>
                              </a:cubicBezTo>
                              <a:cubicBezTo>
                                <a:pt x="-20765" y="3670662"/>
                                <a:pt x="63995" y="3546286"/>
                                <a:pt x="0" y="3280432"/>
                              </a:cubicBezTo>
                              <a:cubicBezTo>
                                <a:pt x="-63995" y="3014578"/>
                                <a:pt x="32935" y="3041350"/>
                                <a:pt x="0" y="2855628"/>
                              </a:cubicBezTo>
                              <a:cubicBezTo>
                                <a:pt x="-32935" y="2669906"/>
                                <a:pt x="70081" y="2383542"/>
                                <a:pt x="0" y="2183021"/>
                              </a:cubicBezTo>
                              <a:cubicBezTo>
                                <a:pt x="-70081" y="1982500"/>
                                <a:pt x="70628" y="1843036"/>
                                <a:pt x="0" y="1510415"/>
                              </a:cubicBezTo>
                              <a:cubicBezTo>
                                <a:pt x="-70628" y="1177794"/>
                                <a:pt x="66572" y="941951"/>
                                <a:pt x="0" y="755207"/>
                              </a:cubicBezTo>
                              <a:cubicBezTo>
                                <a:pt x="-66572" y="568463"/>
                                <a:pt x="11666" y="27779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28575">
                          <a:solidFill>
                            <a:srgbClr val="6699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14666154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DF9B9" w14:textId="0F11BA25" w:rsidR="00162C5E" w:rsidRPr="00D22A25" w:rsidRDefault="00162C5E" w:rsidP="00A54ECA">
                            <w:pPr>
                              <w:jc w:val="center"/>
                              <w:rPr>
                                <w:b/>
                                <w:bCs/>
                                <w:color w:val="6699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D22A25">
                              <w:rPr>
                                <w:b/>
                                <w:bCs/>
                                <w:color w:val="669900"/>
                                <w:sz w:val="52"/>
                                <w:szCs w:val="52"/>
                                <w:shd w:val="clear" w:color="auto" w:fill="FFFFFF"/>
                              </w:rPr>
                              <w:t>DID YOU KNOW?</w:t>
                            </w:r>
                          </w:p>
                          <w:p w14:paraId="48AC3038" w14:textId="77777777" w:rsidR="00764E50" w:rsidRPr="00764E50" w:rsidRDefault="00764E50" w:rsidP="00A54ECA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p w14:paraId="53C3DCAB" w14:textId="3271C7BA" w:rsidR="00764E50" w:rsidRPr="00764E50" w:rsidRDefault="00764E50" w:rsidP="00A54ECA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52"/>
                                <w:szCs w:val="52"/>
                                <w:shd w:val="clear" w:color="auto" w:fill="FFFFFF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00B050"/>
                                <w:sz w:val="52"/>
                                <w:szCs w:val="52"/>
                                <w:shd w:val="clear" w:color="auto" w:fill="FFFFFF"/>
                              </w:rPr>
                              <w:drawing>
                                <wp:inline distT="0" distB="0" distL="0" distR="0" wp14:anchorId="5207FC77" wp14:editId="63695FAF">
                                  <wp:extent cx="1409700" cy="1785620"/>
                                  <wp:effectExtent l="0" t="0" r="0" b="508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Frog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1065" cy="17873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3E0B7B" w14:textId="77777777" w:rsidR="004B5187" w:rsidRDefault="004B5187" w:rsidP="00A54ECA">
                            <w:pPr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p w14:paraId="6EB0D53E" w14:textId="38899431" w:rsidR="00EC5944" w:rsidRPr="00FC31BE" w:rsidRDefault="00EC5944" w:rsidP="00CE38FE">
                            <w:pPr>
                              <w:jc w:val="center"/>
                              <w:rPr>
                                <w:color w:val="669900"/>
                                <w:sz w:val="36"/>
                                <w:szCs w:val="36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 w:rsidRPr="00FC31BE">
                              <w:rPr>
                                <w:color w:val="669900"/>
                                <w:sz w:val="36"/>
                                <w:szCs w:val="36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Saint Patrick’s  </w:t>
                            </w:r>
                            <w:r w:rsidR="00CE38FE" w:rsidRPr="00FC31BE">
                              <w:rPr>
                                <w:color w:val="669900"/>
                                <w:sz w:val="36"/>
                                <w:szCs w:val="36"/>
                                <w:bdr w:val="none" w:sz="0" w:space="0" w:color="auto" w:frame="1"/>
                                <w:shd w:val="clear" w:color="auto" w:fill="FFFFFF"/>
                              </w:rPr>
                              <w:t>D</w:t>
                            </w:r>
                            <w:r w:rsidRPr="00FC31BE">
                              <w:rPr>
                                <w:color w:val="669900"/>
                                <w:sz w:val="36"/>
                                <w:szCs w:val="36"/>
                                <w:bdr w:val="none" w:sz="0" w:space="0" w:color="auto" w:frame="1"/>
                                <w:shd w:val="clear" w:color="auto" w:fill="FFFFFF"/>
                              </w:rPr>
                              <w:t>ay</w:t>
                            </w:r>
                          </w:p>
                          <w:p w14:paraId="38236E0E" w14:textId="29AE821E" w:rsidR="00DA1794" w:rsidRDefault="00EC5944" w:rsidP="00DA1794">
                            <w:pPr>
                              <w:jc w:val="center"/>
                              <w:rPr>
                                <w:color w:val="6699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FC31BE">
                              <w:rPr>
                                <w:color w:val="669900"/>
                                <w:sz w:val="36"/>
                                <w:szCs w:val="36"/>
                                <w:shd w:val="clear" w:color="auto" w:fill="FFFFFF"/>
                              </w:rPr>
                              <w:t>March 17</w:t>
                            </w:r>
                            <w:r w:rsidR="00D87862">
                              <w:rPr>
                                <w:color w:val="669900"/>
                                <w:sz w:val="36"/>
                                <w:szCs w:val="36"/>
                                <w:shd w:val="clear" w:color="auto" w:fill="FFFFFF"/>
                              </w:rPr>
                              <w:t>th</w:t>
                            </w:r>
                          </w:p>
                          <w:p w14:paraId="48F851C8" w14:textId="77777777" w:rsidR="00961774" w:rsidRPr="00961774" w:rsidRDefault="00961774" w:rsidP="00DA1794">
                            <w:pPr>
                              <w:jc w:val="center"/>
                              <w:rPr>
                                <w:color w:val="6699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p w14:paraId="17ECC6AB" w14:textId="07182FEB" w:rsidR="00FC31BE" w:rsidRPr="00EC5944" w:rsidRDefault="00DA1794" w:rsidP="00DA1794">
                            <w:pPr>
                              <w:jc w:val="center"/>
                              <w:rPr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P</w:t>
                            </w:r>
                            <w:hyperlink r:id="rId15" w:history="1">
                              <w:r w:rsidR="00EC5944" w:rsidRPr="00DA1794">
                                <w:rPr>
                                  <w:color w:val="auto"/>
                                  <w:sz w:val="26"/>
                                  <w:szCs w:val="26"/>
                                  <w:shd w:val="clear" w:color="auto" w:fill="FFFFFF"/>
                                </w:rPr>
                                <w:t>atron saint</w:t>
                              </w:r>
                            </w:hyperlink>
                            <w:r w:rsidR="00EC5944" w:rsidRPr="00DA1794">
                              <w:rPr>
                                <w:color w:val="auto"/>
                                <w:sz w:val="26"/>
                                <w:szCs w:val="26"/>
                                <w:shd w:val="clear" w:color="auto" w:fill="FFFFFF"/>
                              </w:rPr>
                              <w:t> of </w:t>
                            </w:r>
                            <w:hyperlink r:id="rId16" w:history="1">
                              <w:r w:rsidR="00EC5944" w:rsidRPr="00DA1794">
                                <w:rPr>
                                  <w:color w:val="auto"/>
                                  <w:sz w:val="26"/>
                                  <w:szCs w:val="26"/>
                                  <w:shd w:val="clear" w:color="auto" w:fill="FFFFFF"/>
                                </w:rPr>
                                <w:t>Ireland</w:t>
                              </w:r>
                            </w:hyperlink>
                            <w:r w:rsidR="00EC5944" w:rsidRPr="00DA1794">
                              <w:rPr>
                                <w:color w:val="auto"/>
                                <w:sz w:val="26"/>
                                <w:szCs w:val="26"/>
                                <w:shd w:val="clear" w:color="auto" w:fill="FFFFFF"/>
                              </w:rPr>
                              <w:t>. Born in Roman </w:t>
                            </w:r>
                            <w:hyperlink r:id="rId17" w:history="1">
                              <w:r w:rsidR="00EC5944" w:rsidRPr="00DA1794">
                                <w:rPr>
                                  <w:color w:val="auto"/>
                                  <w:sz w:val="26"/>
                                  <w:szCs w:val="26"/>
                                  <w:shd w:val="clear" w:color="auto" w:fill="FFFFFF"/>
                                </w:rPr>
                                <w:t>Britain</w:t>
                              </w:r>
                            </w:hyperlink>
                            <w:r w:rsidR="00EC5944" w:rsidRPr="00DA1794">
                              <w:rPr>
                                <w:color w:val="auto"/>
                                <w:sz w:val="26"/>
                                <w:szCs w:val="26"/>
                                <w:shd w:val="clear" w:color="auto" w:fill="FFFFFF"/>
                              </w:rPr>
                              <w:t> i</w:t>
                            </w:r>
                            <w:r w:rsidR="00EC5944" w:rsidRPr="00EC5944">
                              <w:rPr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n the late 4th century, he was kidnapped at the age of 16 and taken to Ireland as a slave. He escaped but returned about 432 to convert the Irish to </w:t>
                            </w:r>
                            <w:hyperlink r:id="rId18" w:history="1">
                              <w:r w:rsidR="00EC5944" w:rsidRPr="00DA1794">
                                <w:rPr>
                                  <w:color w:val="auto"/>
                                  <w:sz w:val="26"/>
                                  <w:szCs w:val="26"/>
                                  <w:shd w:val="clear" w:color="auto" w:fill="FFFFFF"/>
                                </w:rPr>
                                <w:t>Christianity</w:t>
                              </w:r>
                            </w:hyperlink>
                            <w:r w:rsidR="00EC5944" w:rsidRPr="00DA1794">
                              <w:rPr>
                                <w:color w:val="auto"/>
                                <w:sz w:val="26"/>
                                <w:szCs w:val="26"/>
                                <w:shd w:val="clear" w:color="auto" w:fill="FFFFFF"/>
                              </w:rPr>
                              <w:t>. By the time of his death on March 17, 461, he had established monasteries, churches, and schools. Many </w:t>
                            </w:r>
                            <w:hyperlink r:id="rId19" w:history="1">
                              <w:r w:rsidR="00EC5944" w:rsidRPr="00DA1794">
                                <w:rPr>
                                  <w:color w:val="auto"/>
                                  <w:sz w:val="26"/>
                                  <w:szCs w:val="26"/>
                                  <w:shd w:val="clear" w:color="auto" w:fill="FFFFFF"/>
                                </w:rPr>
                                <w:t>legends</w:t>
                              </w:r>
                            </w:hyperlink>
                            <w:r w:rsidR="00EC5944" w:rsidRPr="00DA1794">
                              <w:rPr>
                                <w:color w:val="auto"/>
                                <w:sz w:val="26"/>
                                <w:szCs w:val="26"/>
                                <w:shd w:val="clear" w:color="auto" w:fill="FFFFFF"/>
                              </w:rPr>
                              <w:t> grew up around him</w:t>
                            </w:r>
                            <w:r>
                              <w:rPr>
                                <w:color w:val="auto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, </w:t>
                            </w:r>
                            <w:r w:rsidR="00EC5944" w:rsidRPr="00DA1794">
                              <w:rPr>
                                <w:color w:val="auto"/>
                                <w:sz w:val="26"/>
                                <w:szCs w:val="26"/>
                                <w:shd w:val="clear" w:color="auto" w:fill="FFFFFF"/>
                              </w:rPr>
                              <w:t>for example, that he drove the snakes out of Ireland and used the </w:t>
                            </w:r>
                            <w:hyperlink r:id="rId20" w:history="1">
                              <w:r w:rsidR="00EC5944" w:rsidRPr="00DA1794">
                                <w:rPr>
                                  <w:color w:val="auto"/>
                                  <w:sz w:val="26"/>
                                  <w:szCs w:val="26"/>
                                  <w:shd w:val="clear" w:color="auto" w:fill="FFFFFF"/>
                                </w:rPr>
                                <w:t>shamrock</w:t>
                              </w:r>
                            </w:hyperlink>
                            <w:r w:rsidR="00EC5944" w:rsidRPr="00DA1794">
                              <w:rPr>
                                <w:color w:val="auto"/>
                                <w:sz w:val="26"/>
                                <w:szCs w:val="26"/>
                                <w:shd w:val="clear" w:color="auto" w:fill="FFFFFF"/>
                              </w:rPr>
                              <w:t> to explain the </w:t>
                            </w:r>
                            <w:hyperlink r:id="rId21" w:history="1">
                              <w:r w:rsidR="00EC5944" w:rsidRPr="00DA1794">
                                <w:rPr>
                                  <w:color w:val="auto"/>
                                  <w:sz w:val="26"/>
                                  <w:szCs w:val="26"/>
                                  <w:shd w:val="clear" w:color="auto" w:fill="FFFFFF"/>
                                </w:rPr>
                                <w:t>Trinity</w:t>
                              </w:r>
                            </w:hyperlink>
                            <w:r w:rsidR="00EC5944" w:rsidRPr="00DA1794">
                              <w:rPr>
                                <w:color w:val="auto"/>
                                <w:sz w:val="26"/>
                                <w:szCs w:val="26"/>
                                <w:shd w:val="clear" w:color="auto" w:fill="FFFFFF"/>
                              </w:rPr>
                              <w:t>. Ireland came to celebrate his da</w:t>
                            </w:r>
                            <w:r w:rsidR="00EC5944" w:rsidRPr="00EC5944">
                              <w:rPr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y with religious services and feasts</w:t>
                            </w:r>
                            <w:r w:rsidR="00E90EFF">
                              <w:rPr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3067A3C5" w14:textId="4210890D" w:rsidR="00B50E98" w:rsidRPr="00B76499" w:rsidRDefault="00D87862" w:rsidP="00A54ECA">
                            <w:pPr>
                              <w:jc w:val="center"/>
                              <w:rPr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E9908D4" wp14:editId="73342569">
                                  <wp:extent cx="1075765" cy="964992"/>
                                  <wp:effectExtent l="0" t="0" r="0" b="698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damaskclover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3453" cy="9808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4EB71" id="Text Box 50" o:spid="_x0000_s1033" type="#_x0000_t202" style="position:absolute;left:0;text-align:left;margin-left:618.3pt;margin-top:30.8pt;width:165.6pt;height:65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" fillcolor="white [3201]" strokecolor="#690" strokeweight="2.25pt">
                <v:textbox>
                  <w:txbxContent>
                    <w:p w14:paraId="415DF9B9" w14:textId="0F11BA25" w:rsidR="00162C5E" w:rsidRPr="00D22A25" w:rsidRDefault="00162C5E" w:rsidP="00A54ECA">
                      <w:pPr>
                        <w:jc w:val="center"/>
                        <w:rPr>
                          <w:b/>
                          <w:bCs/>
                          <w:color w:val="669900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D22A25">
                        <w:rPr>
                          <w:b/>
                          <w:bCs/>
                          <w:color w:val="669900"/>
                          <w:sz w:val="52"/>
                          <w:szCs w:val="52"/>
                          <w:shd w:val="clear" w:color="auto" w:fill="FFFFFF"/>
                        </w:rPr>
                        <w:t>DID YOU KNOW?</w:t>
                      </w:r>
                    </w:p>
                    <w:p w14:paraId="48AC3038" w14:textId="77777777" w:rsidR="00764E50" w:rsidRPr="00764E50" w:rsidRDefault="00764E50" w:rsidP="00A54ECA">
                      <w:pPr>
                        <w:jc w:val="center"/>
                        <w:rPr>
                          <w:b/>
                          <w:bCs/>
                          <w:color w:val="00B050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p w14:paraId="53C3DCAB" w14:textId="3271C7BA" w:rsidR="00764E50" w:rsidRPr="00764E50" w:rsidRDefault="00764E50" w:rsidP="00A54ECA">
                      <w:pPr>
                        <w:jc w:val="center"/>
                        <w:rPr>
                          <w:b/>
                          <w:bCs/>
                          <w:color w:val="00B050"/>
                          <w:sz w:val="52"/>
                          <w:szCs w:val="52"/>
                          <w:shd w:val="clear" w:color="auto" w:fill="FFFFFF"/>
                        </w:rPr>
                      </w:pPr>
                      <w:r>
                        <w:rPr>
                          <w:b/>
                          <w:bCs/>
                          <w:noProof/>
                          <w:color w:val="00B050"/>
                          <w:sz w:val="52"/>
                          <w:szCs w:val="52"/>
                          <w:shd w:val="clear" w:color="auto" w:fill="FFFFFF"/>
                        </w:rPr>
                        <w:drawing>
                          <wp:inline distT="0" distB="0" distL="0" distR="0" wp14:anchorId="5207FC77" wp14:editId="63695FAF">
                            <wp:extent cx="1409700" cy="1785620"/>
                            <wp:effectExtent l="0" t="0" r="0" b="508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Frog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1065" cy="17873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3E0B7B" w14:textId="77777777" w:rsidR="004B5187" w:rsidRDefault="004B5187" w:rsidP="00A54ECA">
                      <w:pPr>
                        <w:jc w:val="center"/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p w14:paraId="6EB0D53E" w14:textId="38899431" w:rsidR="00EC5944" w:rsidRPr="00FC31BE" w:rsidRDefault="00EC5944" w:rsidP="00CE38FE">
                      <w:pPr>
                        <w:jc w:val="center"/>
                        <w:rPr>
                          <w:color w:val="669900"/>
                          <w:sz w:val="36"/>
                          <w:szCs w:val="36"/>
                          <w:bdr w:val="none" w:sz="0" w:space="0" w:color="auto" w:frame="1"/>
                          <w:shd w:val="clear" w:color="auto" w:fill="FFFFFF"/>
                        </w:rPr>
                      </w:pPr>
                      <w:r w:rsidRPr="00FC31BE">
                        <w:rPr>
                          <w:color w:val="669900"/>
                          <w:sz w:val="36"/>
                          <w:szCs w:val="36"/>
                          <w:bdr w:val="none" w:sz="0" w:space="0" w:color="auto" w:frame="1"/>
                          <w:shd w:val="clear" w:color="auto" w:fill="FFFFFF"/>
                        </w:rPr>
                        <w:t xml:space="preserve">Saint Patrick’s  </w:t>
                      </w:r>
                      <w:r w:rsidR="00CE38FE" w:rsidRPr="00FC31BE">
                        <w:rPr>
                          <w:color w:val="669900"/>
                          <w:sz w:val="36"/>
                          <w:szCs w:val="36"/>
                          <w:bdr w:val="none" w:sz="0" w:space="0" w:color="auto" w:frame="1"/>
                          <w:shd w:val="clear" w:color="auto" w:fill="FFFFFF"/>
                        </w:rPr>
                        <w:t>D</w:t>
                      </w:r>
                      <w:r w:rsidRPr="00FC31BE">
                        <w:rPr>
                          <w:color w:val="669900"/>
                          <w:sz w:val="36"/>
                          <w:szCs w:val="36"/>
                          <w:bdr w:val="none" w:sz="0" w:space="0" w:color="auto" w:frame="1"/>
                          <w:shd w:val="clear" w:color="auto" w:fill="FFFFFF"/>
                        </w:rPr>
                        <w:t>ay</w:t>
                      </w:r>
                    </w:p>
                    <w:p w14:paraId="38236E0E" w14:textId="29AE821E" w:rsidR="00DA1794" w:rsidRDefault="00EC5944" w:rsidP="00DA1794">
                      <w:pPr>
                        <w:jc w:val="center"/>
                        <w:rPr>
                          <w:color w:val="669900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FC31BE">
                        <w:rPr>
                          <w:color w:val="669900"/>
                          <w:sz w:val="36"/>
                          <w:szCs w:val="36"/>
                          <w:shd w:val="clear" w:color="auto" w:fill="FFFFFF"/>
                        </w:rPr>
                        <w:t>March 17</w:t>
                      </w:r>
                      <w:r w:rsidR="00D87862">
                        <w:rPr>
                          <w:color w:val="669900"/>
                          <w:sz w:val="36"/>
                          <w:szCs w:val="36"/>
                          <w:shd w:val="clear" w:color="auto" w:fill="FFFFFF"/>
                        </w:rPr>
                        <w:t>th</w:t>
                      </w:r>
                    </w:p>
                    <w:p w14:paraId="48F851C8" w14:textId="77777777" w:rsidR="00961774" w:rsidRPr="00961774" w:rsidRDefault="00961774" w:rsidP="00DA1794">
                      <w:pPr>
                        <w:jc w:val="center"/>
                        <w:rPr>
                          <w:color w:val="669900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p w14:paraId="17ECC6AB" w14:textId="07182FEB" w:rsidR="00FC31BE" w:rsidRPr="00EC5944" w:rsidRDefault="00DA1794" w:rsidP="00DA1794">
                      <w:pPr>
                        <w:jc w:val="center"/>
                        <w:rPr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P</w:t>
                      </w:r>
                      <w:hyperlink r:id="rId24" w:history="1">
                        <w:r w:rsidR="00EC5944" w:rsidRPr="00DA1794">
                          <w:rPr>
                            <w:color w:val="auto"/>
                            <w:sz w:val="26"/>
                            <w:szCs w:val="26"/>
                            <w:shd w:val="clear" w:color="auto" w:fill="FFFFFF"/>
                          </w:rPr>
                          <w:t>atron saint</w:t>
                        </w:r>
                      </w:hyperlink>
                      <w:r w:rsidR="00EC5944" w:rsidRPr="00DA1794">
                        <w:rPr>
                          <w:color w:val="auto"/>
                          <w:sz w:val="26"/>
                          <w:szCs w:val="26"/>
                          <w:shd w:val="clear" w:color="auto" w:fill="FFFFFF"/>
                        </w:rPr>
                        <w:t> of </w:t>
                      </w:r>
                      <w:hyperlink r:id="rId25" w:history="1">
                        <w:r w:rsidR="00EC5944" w:rsidRPr="00DA1794">
                          <w:rPr>
                            <w:color w:val="auto"/>
                            <w:sz w:val="26"/>
                            <w:szCs w:val="26"/>
                            <w:shd w:val="clear" w:color="auto" w:fill="FFFFFF"/>
                          </w:rPr>
                          <w:t>Ireland</w:t>
                        </w:r>
                      </w:hyperlink>
                      <w:r w:rsidR="00EC5944" w:rsidRPr="00DA1794">
                        <w:rPr>
                          <w:color w:val="auto"/>
                          <w:sz w:val="26"/>
                          <w:szCs w:val="26"/>
                          <w:shd w:val="clear" w:color="auto" w:fill="FFFFFF"/>
                        </w:rPr>
                        <w:t>. Born in Roman </w:t>
                      </w:r>
                      <w:hyperlink r:id="rId26" w:history="1">
                        <w:r w:rsidR="00EC5944" w:rsidRPr="00DA1794">
                          <w:rPr>
                            <w:color w:val="auto"/>
                            <w:sz w:val="26"/>
                            <w:szCs w:val="26"/>
                            <w:shd w:val="clear" w:color="auto" w:fill="FFFFFF"/>
                          </w:rPr>
                          <w:t>Britain</w:t>
                        </w:r>
                      </w:hyperlink>
                      <w:r w:rsidR="00EC5944" w:rsidRPr="00DA1794">
                        <w:rPr>
                          <w:color w:val="auto"/>
                          <w:sz w:val="26"/>
                          <w:szCs w:val="26"/>
                          <w:shd w:val="clear" w:color="auto" w:fill="FFFFFF"/>
                        </w:rPr>
                        <w:t> i</w:t>
                      </w:r>
                      <w:r w:rsidR="00EC5944" w:rsidRPr="00EC5944">
                        <w:rPr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n the late 4th century, he was kidnapped at the age of 16 and taken to Ireland as a slave. He escaped but returned about 432 to convert the Irish to </w:t>
                      </w:r>
                      <w:hyperlink r:id="rId27" w:history="1">
                        <w:r w:rsidR="00EC5944" w:rsidRPr="00DA1794">
                          <w:rPr>
                            <w:color w:val="auto"/>
                            <w:sz w:val="26"/>
                            <w:szCs w:val="26"/>
                            <w:shd w:val="clear" w:color="auto" w:fill="FFFFFF"/>
                          </w:rPr>
                          <w:t>Christianity</w:t>
                        </w:r>
                      </w:hyperlink>
                      <w:r w:rsidR="00EC5944" w:rsidRPr="00DA1794">
                        <w:rPr>
                          <w:color w:val="auto"/>
                          <w:sz w:val="26"/>
                          <w:szCs w:val="26"/>
                          <w:shd w:val="clear" w:color="auto" w:fill="FFFFFF"/>
                        </w:rPr>
                        <w:t>. By the time of his death on March 17, 461, he had established monasteries, churches, and schools. Many </w:t>
                      </w:r>
                      <w:hyperlink r:id="rId28" w:history="1">
                        <w:r w:rsidR="00EC5944" w:rsidRPr="00DA1794">
                          <w:rPr>
                            <w:color w:val="auto"/>
                            <w:sz w:val="26"/>
                            <w:szCs w:val="26"/>
                            <w:shd w:val="clear" w:color="auto" w:fill="FFFFFF"/>
                          </w:rPr>
                          <w:t>legends</w:t>
                        </w:r>
                      </w:hyperlink>
                      <w:r w:rsidR="00EC5944" w:rsidRPr="00DA1794">
                        <w:rPr>
                          <w:color w:val="auto"/>
                          <w:sz w:val="26"/>
                          <w:szCs w:val="26"/>
                          <w:shd w:val="clear" w:color="auto" w:fill="FFFFFF"/>
                        </w:rPr>
                        <w:t> grew up around him</w:t>
                      </w:r>
                      <w:r>
                        <w:rPr>
                          <w:color w:val="auto"/>
                          <w:sz w:val="26"/>
                          <w:szCs w:val="26"/>
                          <w:shd w:val="clear" w:color="auto" w:fill="FFFFFF"/>
                        </w:rPr>
                        <w:t xml:space="preserve">, </w:t>
                      </w:r>
                      <w:r w:rsidR="00EC5944" w:rsidRPr="00DA1794">
                        <w:rPr>
                          <w:color w:val="auto"/>
                          <w:sz w:val="26"/>
                          <w:szCs w:val="26"/>
                          <w:shd w:val="clear" w:color="auto" w:fill="FFFFFF"/>
                        </w:rPr>
                        <w:t>for example, that he drove the snakes out of Ireland and used the </w:t>
                      </w:r>
                      <w:hyperlink r:id="rId29" w:history="1">
                        <w:r w:rsidR="00EC5944" w:rsidRPr="00DA1794">
                          <w:rPr>
                            <w:color w:val="auto"/>
                            <w:sz w:val="26"/>
                            <w:szCs w:val="26"/>
                            <w:shd w:val="clear" w:color="auto" w:fill="FFFFFF"/>
                          </w:rPr>
                          <w:t>shamrock</w:t>
                        </w:r>
                      </w:hyperlink>
                      <w:r w:rsidR="00EC5944" w:rsidRPr="00DA1794">
                        <w:rPr>
                          <w:color w:val="auto"/>
                          <w:sz w:val="26"/>
                          <w:szCs w:val="26"/>
                          <w:shd w:val="clear" w:color="auto" w:fill="FFFFFF"/>
                        </w:rPr>
                        <w:t> to explain the </w:t>
                      </w:r>
                      <w:hyperlink r:id="rId30" w:history="1">
                        <w:r w:rsidR="00EC5944" w:rsidRPr="00DA1794">
                          <w:rPr>
                            <w:color w:val="auto"/>
                            <w:sz w:val="26"/>
                            <w:szCs w:val="26"/>
                            <w:shd w:val="clear" w:color="auto" w:fill="FFFFFF"/>
                          </w:rPr>
                          <w:t>Trinity</w:t>
                        </w:r>
                      </w:hyperlink>
                      <w:r w:rsidR="00EC5944" w:rsidRPr="00DA1794">
                        <w:rPr>
                          <w:color w:val="auto"/>
                          <w:sz w:val="26"/>
                          <w:szCs w:val="26"/>
                          <w:shd w:val="clear" w:color="auto" w:fill="FFFFFF"/>
                        </w:rPr>
                        <w:t>. Ireland came to celebrate his da</w:t>
                      </w:r>
                      <w:r w:rsidR="00EC5944" w:rsidRPr="00EC5944">
                        <w:rPr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y with religious services and feasts</w:t>
                      </w:r>
                      <w:r w:rsidR="00E90EFF">
                        <w:rPr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.</w:t>
                      </w:r>
                    </w:p>
                    <w:p w14:paraId="3067A3C5" w14:textId="4210890D" w:rsidR="00B50E98" w:rsidRPr="00B76499" w:rsidRDefault="00D87862" w:rsidP="00A54ECA">
                      <w:pPr>
                        <w:jc w:val="center"/>
                        <w:rPr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color w:val="auto"/>
                          <w:sz w:val="36"/>
                          <w:szCs w:val="36"/>
                        </w:rPr>
                        <w:drawing>
                          <wp:inline distT="0" distB="0" distL="0" distR="0" wp14:anchorId="2E9908D4" wp14:editId="73342569">
                            <wp:extent cx="1075765" cy="964992"/>
                            <wp:effectExtent l="0" t="0" r="0" b="698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damaskclover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3453" cy="9808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0C7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051A010" wp14:editId="1A315E37">
                <wp:simplePos x="0" y="0"/>
                <wp:positionH relativeFrom="margin">
                  <wp:posOffset>10080498</wp:posOffset>
                </wp:positionH>
                <wp:positionV relativeFrom="paragraph">
                  <wp:posOffset>683260</wp:posOffset>
                </wp:positionV>
                <wp:extent cx="4893310" cy="7904226"/>
                <wp:effectExtent l="57150" t="57150" r="78740" b="78105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3310" cy="7904226"/>
                        </a:xfrm>
                        <a:custGeom>
                          <a:avLst/>
                          <a:gdLst>
                            <a:gd name="connsiteX0" fmla="*/ 0 w 4893310"/>
                            <a:gd name="connsiteY0" fmla="*/ 0 h 7904226"/>
                            <a:gd name="connsiteX1" fmla="*/ 543701 w 4893310"/>
                            <a:gd name="connsiteY1" fmla="*/ 0 h 7904226"/>
                            <a:gd name="connsiteX2" fmla="*/ 1038469 w 4893310"/>
                            <a:gd name="connsiteY2" fmla="*/ 0 h 7904226"/>
                            <a:gd name="connsiteX3" fmla="*/ 1680036 w 4893310"/>
                            <a:gd name="connsiteY3" fmla="*/ 0 h 7904226"/>
                            <a:gd name="connsiteX4" fmla="*/ 2321604 w 4893310"/>
                            <a:gd name="connsiteY4" fmla="*/ 0 h 7904226"/>
                            <a:gd name="connsiteX5" fmla="*/ 2963171 w 4893310"/>
                            <a:gd name="connsiteY5" fmla="*/ 0 h 7904226"/>
                            <a:gd name="connsiteX6" fmla="*/ 3360073 w 4893310"/>
                            <a:gd name="connsiteY6" fmla="*/ 0 h 7904226"/>
                            <a:gd name="connsiteX7" fmla="*/ 3903774 w 4893310"/>
                            <a:gd name="connsiteY7" fmla="*/ 0 h 7904226"/>
                            <a:gd name="connsiteX8" fmla="*/ 4893310 w 4893310"/>
                            <a:gd name="connsiteY8" fmla="*/ 0 h 7904226"/>
                            <a:gd name="connsiteX9" fmla="*/ 4893310 w 4893310"/>
                            <a:gd name="connsiteY9" fmla="*/ 722672 h 7904226"/>
                            <a:gd name="connsiteX10" fmla="*/ 4893310 w 4893310"/>
                            <a:gd name="connsiteY10" fmla="*/ 1287260 h 7904226"/>
                            <a:gd name="connsiteX11" fmla="*/ 4893310 w 4893310"/>
                            <a:gd name="connsiteY11" fmla="*/ 1930889 h 7904226"/>
                            <a:gd name="connsiteX12" fmla="*/ 4893310 w 4893310"/>
                            <a:gd name="connsiteY12" fmla="*/ 2258350 h 7904226"/>
                            <a:gd name="connsiteX13" fmla="*/ 4893310 w 4893310"/>
                            <a:gd name="connsiteY13" fmla="*/ 2822938 h 7904226"/>
                            <a:gd name="connsiteX14" fmla="*/ 4893310 w 4893310"/>
                            <a:gd name="connsiteY14" fmla="*/ 3229441 h 7904226"/>
                            <a:gd name="connsiteX15" fmla="*/ 4893310 w 4893310"/>
                            <a:gd name="connsiteY15" fmla="*/ 3952113 h 7904226"/>
                            <a:gd name="connsiteX16" fmla="*/ 4893310 w 4893310"/>
                            <a:gd name="connsiteY16" fmla="*/ 4279574 h 7904226"/>
                            <a:gd name="connsiteX17" fmla="*/ 4893310 w 4893310"/>
                            <a:gd name="connsiteY17" fmla="*/ 4607035 h 7904226"/>
                            <a:gd name="connsiteX18" fmla="*/ 4893310 w 4893310"/>
                            <a:gd name="connsiteY18" fmla="*/ 5092580 h 7904226"/>
                            <a:gd name="connsiteX19" fmla="*/ 4893310 w 4893310"/>
                            <a:gd name="connsiteY19" fmla="*/ 5657167 h 7904226"/>
                            <a:gd name="connsiteX20" fmla="*/ 4893310 w 4893310"/>
                            <a:gd name="connsiteY20" fmla="*/ 6300797 h 7904226"/>
                            <a:gd name="connsiteX21" fmla="*/ 4893310 w 4893310"/>
                            <a:gd name="connsiteY21" fmla="*/ 7023469 h 7904226"/>
                            <a:gd name="connsiteX22" fmla="*/ 4893310 w 4893310"/>
                            <a:gd name="connsiteY22" fmla="*/ 7904226 h 7904226"/>
                            <a:gd name="connsiteX23" fmla="*/ 4251743 w 4893310"/>
                            <a:gd name="connsiteY23" fmla="*/ 7904226 h 7904226"/>
                            <a:gd name="connsiteX24" fmla="*/ 3805908 w 4893310"/>
                            <a:gd name="connsiteY24" fmla="*/ 7904226 h 7904226"/>
                            <a:gd name="connsiteX25" fmla="*/ 3164340 w 4893310"/>
                            <a:gd name="connsiteY25" fmla="*/ 7904226 h 7904226"/>
                            <a:gd name="connsiteX26" fmla="*/ 2669572 w 4893310"/>
                            <a:gd name="connsiteY26" fmla="*/ 7904226 h 7904226"/>
                            <a:gd name="connsiteX27" fmla="*/ 2076938 w 4893310"/>
                            <a:gd name="connsiteY27" fmla="*/ 7904226 h 7904226"/>
                            <a:gd name="connsiteX28" fmla="*/ 1533237 w 4893310"/>
                            <a:gd name="connsiteY28" fmla="*/ 7904226 h 7904226"/>
                            <a:gd name="connsiteX29" fmla="*/ 1038469 w 4893310"/>
                            <a:gd name="connsiteY29" fmla="*/ 7904226 h 7904226"/>
                            <a:gd name="connsiteX30" fmla="*/ 0 w 4893310"/>
                            <a:gd name="connsiteY30" fmla="*/ 7904226 h 7904226"/>
                            <a:gd name="connsiteX31" fmla="*/ 0 w 4893310"/>
                            <a:gd name="connsiteY31" fmla="*/ 7418681 h 7904226"/>
                            <a:gd name="connsiteX32" fmla="*/ 0 w 4893310"/>
                            <a:gd name="connsiteY32" fmla="*/ 7091220 h 7904226"/>
                            <a:gd name="connsiteX33" fmla="*/ 0 w 4893310"/>
                            <a:gd name="connsiteY33" fmla="*/ 6447590 h 7904226"/>
                            <a:gd name="connsiteX34" fmla="*/ 0 w 4893310"/>
                            <a:gd name="connsiteY34" fmla="*/ 5803960 h 7904226"/>
                            <a:gd name="connsiteX35" fmla="*/ 0 w 4893310"/>
                            <a:gd name="connsiteY35" fmla="*/ 5476499 h 7904226"/>
                            <a:gd name="connsiteX36" fmla="*/ 0 w 4893310"/>
                            <a:gd name="connsiteY36" fmla="*/ 4990954 h 7904226"/>
                            <a:gd name="connsiteX37" fmla="*/ 0 w 4893310"/>
                            <a:gd name="connsiteY37" fmla="*/ 4426367 h 7904226"/>
                            <a:gd name="connsiteX38" fmla="*/ 0 w 4893310"/>
                            <a:gd name="connsiteY38" fmla="*/ 4098906 h 7904226"/>
                            <a:gd name="connsiteX39" fmla="*/ 0 w 4893310"/>
                            <a:gd name="connsiteY39" fmla="*/ 3455276 h 7904226"/>
                            <a:gd name="connsiteX40" fmla="*/ 0 w 4893310"/>
                            <a:gd name="connsiteY40" fmla="*/ 2732604 h 7904226"/>
                            <a:gd name="connsiteX41" fmla="*/ 0 w 4893310"/>
                            <a:gd name="connsiteY41" fmla="*/ 2168016 h 7904226"/>
                            <a:gd name="connsiteX42" fmla="*/ 0 w 4893310"/>
                            <a:gd name="connsiteY42" fmla="*/ 1603429 h 7904226"/>
                            <a:gd name="connsiteX43" fmla="*/ 0 w 4893310"/>
                            <a:gd name="connsiteY43" fmla="*/ 1275968 h 7904226"/>
                            <a:gd name="connsiteX44" fmla="*/ 0 w 4893310"/>
                            <a:gd name="connsiteY44" fmla="*/ 553296 h 7904226"/>
                            <a:gd name="connsiteX45" fmla="*/ 0 w 4893310"/>
                            <a:gd name="connsiteY45" fmla="*/ 0 h 79042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</a:cxnLst>
                          <a:rect l="l" t="t" r="r" b="b"/>
                          <a:pathLst>
                            <a:path w="4893310" h="7904226" extrusionOk="0">
                              <a:moveTo>
                                <a:pt x="0" y="0"/>
                              </a:moveTo>
                              <a:cubicBezTo>
                                <a:pt x="112902" y="-62191"/>
                                <a:pt x="389103" y="43476"/>
                                <a:pt x="543701" y="0"/>
                              </a:cubicBezTo>
                              <a:cubicBezTo>
                                <a:pt x="698299" y="-43476"/>
                                <a:pt x="887875" y="23984"/>
                                <a:pt x="1038469" y="0"/>
                              </a:cubicBezTo>
                              <a:cubicBezTo>
                                <a:pt x="1189063" y="-23984"/>
                                <a:pt x="1423278" y="11626"/>
                                <a:pt x="1680036" y="0"/>
                              </a:cubicBezTo>
                              <a:cubicBezTo>
                                <a:pt x="1936794" y="-11626"/>
                                <a:pt x="2079445" y="7115"/>
                                <a:pt x="2321604" y="0"/>
                              </a:cubicBezTo>
                              <a:cubicBezTo>
                                <a:pt x="2563763" y="-7115"/>
                                <a:pt x="2678073" y="17335"/>
                                <a:pt x="2963171" y="0"/>
                              </a:cubicBezTo>
                              <a:cubicBezTo>
                                <a:pt x="3248269" y="-17335"/>
                                <a:pt x="3247636" y="34566"/>
                                <a:pt x="3360073" y="0"/>
                              </a:cubicBezTo>
                              <a:cubicBezTo>
                                <a:pt x="3472510" y="-34566"/>
                                <a:pt x="3670822" y="9001"/>
                                <a:pt x="3903774" y="0"/>
                              </a:cubicBezTo>
                              <a:cubicBezTo>
                                <a:pt x="4136726" y="-9001"/>
                                <a:pt x="4550402" y="2274"/>
                                <a:pt x="4893310" y="0"/>
                              </a:cubicBezTo>
                              <a:cubicBezTo>
                                <a:pt x="4979741" y="270155"/>
                                <a:pt x="4882464" y="573759"/>
                                <a:pt x="4893310" y="722672"/>
                              </a:cubicBezTo>
                              <a:cubicBezTo>
                                <a:pt x="4904156" y="871585"/>
                                <a:pt x="4869446" y="1061890"/>
                                <a:pt x="4893310" y="1287260"/>
                              </a:cubicBezTo>
                              <a:cubicBezTo>
                                <a:pt x="4917174" y="1512630"/>
                                <a:pt x="4855970" y="1647248"/>
                                <a:pt x="4893310" y="1930889"/>
                              </a:cubicBezTo>
                              <a:cubicBezTo>
                                <a:pt x="4930650" y="2214530"/>
                                <a:pt x="4878076" y="2109488"/>
                                <a:pt x="4893310" y="2258350"/>
                              </a:cubicBezTo>
                              <a:cubicBezTo>
                                <a:pt x="4908544" y="2407212"/>
                                <a:pt x="4827176" y="2645736"/>
                                <a:pt x="4893310" y="2822938"/>
                              </a:cubicBezTo>
                              <a:cubicBezTo>
                                <a:pt x="4959444" y="3000140"/>
                                <a:pt x="4883780" y="3041238"/>
                                <a:pt x="4893310" y="3229441"/>
                              </a:cubicBezTo>
                              <a:cubicBezTo>
                                <a:pt x="4902840" y="3417644"/>
                                <a:pt x="4851731" y="3686909"/>
                                <a:pt x="4893310" y="3952113"/>
                              </a:cubicBezTo>
                              <a:cubicBezTo>
                                <a:pt x="4934889" y="4217317"/>
                                <a:pt x="4854471" y="4150617"/>
                                <a:pt x="4893310" y="4279574"/>
                              </a:cubicBezTo>
                              <a:cubicBezTo>
                                <a:pt x="4932149" y="4408531"/>
                                <a:pt x="4888063" y="4490338"/>
                                <a:pt x="4893310" y="4607035"/>
                              </a:cubicBezTo>
                              <a:cubicBezTo>
                                <a:pt x="4898557" y="4723732"/>
                                <a:pt x="4860010" y="4860575"/>
                                <a:pt x="4893310" y="5092580"/>
                              </a:cubicBezTo>
                              <a:cubicBezTo>
                                <a:pt x="4926610" y="5324586"/>
                                <a:pt x="4838787" y="5397398"/>
                                <a:pt x="4893310" y="5657167"/>
                              </a:cubicBezTo>
                              <a:cubicBezTo>
                                <a:pt x="4947833" y="5916936"/>
                                <a:pt x="4819746" y="6056346"/>
                                <a:pt x="4893310" y="6300797"/>
                              </a:cubicBezTo>
                              <a:cubicBezTo>
                                <a:pt x="4966874" y="6545248"/>
                                <a:pt x="4876624" y="6678989"/>
                                <a:pt x="4893310" y="7023469"/>
                              </a:cubicBezTo>
                              <a:cubicBezTo>
                                <a:pt x="4909996" y="7367949"/>
                                <a:pt x="4885083" y="7633548"/>
                                <a:pt x="4893310" y="7904226"/>
                              </a:cubicBezTo>
                              <a:cubicBezTo>
                                <a:pt x="4602050" y="7950604"/>
                                <a:pt x="4388278" y="7828849"/>
                                <a:pt x="4251743" y="7904226"/>
                              </a:cubicBezTo>
                              <a:cubicBezTo>
                                <a:pt x="4115208" y="7979603"/>
                                <a:pt x="3934007" y="7878889"/>
                                <a:pt x="3805908" y="7904226"/>
                              </a:cubicBezTo>
                              <a:cubicBezTo>
                                <a:pt x="3677809" y="7929563"/>
                                <a:pt x="3299070" y="7876131"/>
                                <a:pt x="3164340" y="7904226"/>
                              </a:cubicBezTo>
                              <a:cubicBezTo>
                                <a:pt x="3029610" y="7932321"/>
                                <a:pt x="2803388" y="7889223"/>
                                <a:pt x="2669572" y="7904226"/>
                              </a:cubicBezTo>
                              <a:cubicBezTo>
                                <a:pt x="2535756" y="7919229"/>
                                <a:pt x="2206776" y="7890691"/>
                                <a:pt x="2076938" y="7904226"/>
                              </a:cubicBezTo>
                              <a:cubicBezTo>
                                <a:pt x="1947100" y="7917761"/>
                                <a:pt x="1774815" y="7902402"/>
                                <a:pt x="1533237" y="7904226"/>
                              </a:cubicBezTo>
                              <a:cubicBezTo>
                                <a:pt x="1291659" y="7906050"/>
                                <a:pt x="1230208" y="7876636"/>
                                <a:pt x="1038469" y="7904226"/>
                              </a:cubicBezTo>
                              <a:cubicBezTo>
                                <a:pt x="846730" y="7931816"/>
                                <a:pt x="215052" y="7796629"/>
                                <a:pt x="0" y="7904226"/>
                              </a:cubicBezTo>
                              <a:cubicBezTo>
                                <a:pt x="-53999" y="7796074"/>
                                <a:pt x="23754" y="7567031"/>
                                <a:pt x="0" y="7418681"/>
                              </a:cubicBezTo>
                              <a:cubicBezTo>
                                <a:pt x="-23754" y="7270331"/>
                                <a:pt x="39130" y="7168841"/>
                                <a:pt x="0" y="7091220"/>
                              </a:cubicBezTo>
                              <a:cubicBezTo>
                                <a:pt x="-39130" y="7013599"/>
                                <a:pt x="16552" y="6756867"/>
                                <a:pt x="0" y="6447590"/>
                              </a:cubicBezTo>
                              <a:cubicBezTo>
                                <a:pt x="-16552" y="6138313"/>
                                <a:pt x="664" y="6074812"/>
                                <a:pt x="0" y="5803960"/>
                              </a:cubicBezTo>
                              <a:cubicBezTo>
                                <a:pt x="-664" y="5533108"/>
                                <a:pt x="19326" y="5606289"/>
                                <a:pt x="0" y="5476499"/>
                              </a:cubicBezTo>
                              <a:cubicBezTo>
                                <a:pt x="-19326" y="5346709"/>
                                <a:pt x="24662" y="5131811"/>
                                <a:pt x="0" y="4990954"/>
                              </a:cubicBezTo>
                              <a:cubicBezTo>
                                <a:pt x="-24662" y="4850097"/>
                                <a:pt x="48702" y="4620048"/>
                                <a:pt x="0" y="4426367"/>
                              </a:cubicBezTo>
                              <a:cubicBezTo>
                                <a:pt x="-48702" y="4232686"/>
                                <a:pt x="27349" y="4227093"/>
                                <a:pt x="0" y="4098906"/>
                              </a:cubicBezTo>
                              <a:cubicBezTo>
                                <a:pt x="-27349" y="3970719"/>
                                <a:pt x="37970" y="3771612"/>
                                <a:pt x="0" y="3455276"/>
                              </a:cubicBezTo>
                              <a:cubicBezTo>
                                <a:pt x="-37970" y="3138940"/>
                                <a:pt x="77231" y="3091920"/>
                                <a:pt x="0" y="2732604"/>
                              </a:cubicBezTo>
                              <a:cubicBezTo>
                                <a:pt x="-77231" y="2373288"/>
                                <a:pt x="20489" y="2317563"/>
                                <a:pt x="0" y="2168016"/>
                              </a:cubicBezTo>
                              <a:cubicBezTo>
                                <a:pt x="-20489" y="2018469"/>
                                <a:pt x="33867" y="1797488"/>
                                <a:pt x="0" y="1603429"/>
                              </a:cubicBezTo>
                              <a:cubicBezTo>
                                <a:pt x="-33867" y="1409370"/>
                                <a:pt x="3821" y="1364040"/>
                                <a:pt x="0" y="1275968"/>
                              </a:cubicBezTo>
                              <a:cubicBezTo>
                                <a:pt x="-3821" y="1187896"/>
                                <a:pt x="64812" y="808262"/>
                                <a:pt x="0" y="553296"/>
                              </a:cubicBezTo>
                              <a:cubicBezTo>
                                <a:pt x="-64812" y="298330"/>
                                <a:pt x="57004" y="23553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6699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9314534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AECB015" w14:textId="77777777" w:rsidR="0039745B" w:rsidRDefault="0039745B" w:rsidP="00CE2DC3">
                            <w:pPr>
                              <w:jc w:val="center"/>
                              <w:rPr>
                                <w:b/>
                                <w:bCs/>
                                <w:color w:val="3A6331" w:themeColor="accent4" w:themeShade="BF"/>
                                <w:sz w:val="16"/>
                                <w:szCs w:val="16"/>
                              </w:rPr>
                            </w:pPr>
                          </w:p>
                          <w:p w14:paraId="219BF70F" w14:textId="77777777" w:rsidR="000E74B2" w:rsidRPr="00925F22" w:rsidRDefault="00FB614B" w:rsidP="00CE2DC3">
                            <w:pPr>
                              <w:jc w:val="center"/>
                              <w:rPr>
                                <w:b/>
                                <w:bCs/>
                                <w:color w:val="669900"/>
                                <w:sz w:val="96"/>
                                <w:szCs w:val="96"/>
                              </w:rPr>
                            </w:pPr>
                            <w:r w:rsidRPr="00925F22">
                              <w:rPr>
                                <w:b/>
                                <w:bCs/>
                                <w:color w:val="669900"/>
                                <w:sz w:val="96"/>
                                <w:szCs w:val="96"/>
                              </w:rPr>
                              <w:t>Spiritual Life</w:t>
                            </w:r>
                          </w:p>
                          <w:p w14:paraId="65BAE48B" w14:textId="76C50F6E" w:rsidR="004E7979" w:rsidRPr="00446D82" w:rsidRDefault="000E74B2" w:rsidP="00CE2DC3">
                            <w:pPr>
                              <w:jc w:val="center"/>
                              <w:rPr>
                                <w:color w:val="274221" w:themeColor="accent4" w:themeShade="80"/>
                                <w:sz w:val="48"/>
                                <w:szCs w:val="48"/>
                              </w:rPr>
                            </w:pPr>
                            <w:r w:rsidRPr="00446D82">
                              <w:rPr>
                                <w:color w:val="274221" w:themeColor="accent4" w:themeShade="80"/>
                                <w:sz w:val="48"/>
                                <w:szCs w:val="48"/>
                              </w:rPr>
                              <w:t>Connections in March</w:t>
                            </w:r>
                          </w:p>
                          <w:p w14:paraId="00EDE5A7" w14:textId="418FE05B" w:rsidR="001C1002" w:rsidRDefault="001C1002" w:rsidP="00CE2DC3">
                            <w:pPr>
                              <w:jc w:val="center"/>
                              <w:rPr>
                                <w:b/>
                                <w:bCs/>
                                <w:color w:val="669900"/>
                                <w:sz w:val="36"/>
                                <w:szCs w:val="36"/>
                              </w:rPr>
                            </w:pPr>
                          </w:p>
                          <w:p w14:paraId="1DACC3AC" w14:textId="712ECD5C" w:rsidR="00FE27EC" w:rsidRPr="00DF49FB" w:rsidRDefault="001B2DF7" w:rsidP="001C1002">
                            <w:pPr>
                              <w:spacing w:line="48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 xml:space="preserve">Tuesday </w:t>
                            </w:r>
                            <w:r w:rsidR="000F1E92" w:rsidRPr="00325088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>3</w:t>
                            </w:r>
                            <w:r w:rsidR="000F1E92" w:rsidRPr="00325088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  <w:vertAlign w:val="superscript"/>
                              </w:rPr>
                              <w:t>rd</w:t>
                            </w:r>
                            <w:r w:rsidR="00FF5055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554F85" w:rsidRPr="00DF49FB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Presbyterian Church</w:t>
                            </w:r>
                            <w:r w:rsidR="000F1E92" w:rsidRPr="00DF49FB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-SDR 11:00</w:t>
                            </w:r>
                          </w:p>
                          <w:p w14:paraId="409BCA6E" w14:textId="08DC87A2" w:rsidR="005676E4" w:rsidRPr="00DF49FB" w:rsidRDefault="006E5D6C" w:rsidP="001C1002">
                            <w:pPr>
                              <w:spacing w:line="48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 xml:space="preserve">Thursday </w:t>
                            </w:r>
                            <w:r w:rsidR="005676E4" w:rsidRPr="00325088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>5</w:t>
                            </w:r>
                            <w:r w:rsidR="005676E4" w:rsidRPr="00325088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FF5055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59764F" w:rsidRPr="00DF49FB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Bible Inspirations</w:t>
                            </w:r>
                            <w:r w:rsidR="00DF334D" w:rsidRPr="00DF49FB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-SDR 10:00</w:t>
                            </w:r>
                          </w:p>
                          <w:p w14:paraId="1EEE362E" w14:textId="0F4C094D" w:rsidR="007B61F6" w:rsidRPr="00DF49FB" w:rsidRDefault="006E5D6C" w:rsidP="001C1002">
                            <w:pPr>
                              <w:spacing w:line="48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 xml:space="preserve">Saturday </w:t>
                            </w:r>
                            <w:r w:rsidR="002A4897" w:rsidRPr="00325088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>7</w:t>
                            </w:r>
                            <w:r w:rsidR="002A4897" w:rsidRPr="00325088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FF5055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  <w:vertAlign w:val="superscript"/>
                              </w:rPr>
                              <w:t xml:space="preserve"> </w:t>
                            </w:r>
                            <w:r w:rsidR="002A4897" w:rsidRPr="00325088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A4897" w:rsidRPr="00DF49FB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Devotions w/ Carmen</w:t>
                            </w:r>
                            <w:r w:rsidR="009F5BDF" w:rsidRPr="00DF49FB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-SDR</w:t>
                            </w:r>
                            <w:r w:rsidR="00F014B7" w:rsidRPr="00DF49FB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1:00</w:t>
                            </w:r>
                          </w:p>
                          <w:p w14:paraId="361C992B" w14:textId="730D9255" w:rsidR="00F014B7" w:rsidRPr="00DF49FB" w:rsidRDefault="006E5D6C" w:rsidP="001C1002">
                            <w:pPr>
                              <w:spacing w:line="48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 xml:space="preserve">Sunday </w:t>
                            </w:r>
                            <w:r w:rsidR="004176DA" w:rsidRPr="00325088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>8</w:t>
                            </w:r>
                            <w:r w:rsidR="004176DA" w:rsidRPr="00325088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4176DA" w:rsidRPr="00325088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F5055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176DA" w:rsidRPr="00DF49FB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Pastor Turner</w:t>
                            </w:r>
                            <w:r w:rsidR="007E37B9" w:rsidRPr="00DF49FB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-SDR 9:30</w:t>
                            </w:r>
                          </w:p>
                          <w:p w14:paraId="4A444F1A" w14:textId="475BCA93" w:rsidR="007E37B9" w:rsidRPr="00DF49FB" w:rsidRDefault="007A75DB" w:rsidP="001C1002">
                            <w:pPr>
                              <w:spacing w:line="48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 xml:space="preserve">Saturday </w:t>
                            </w:r>
                            <w:r w:rsidR="001F7364" w:rsidRPr="00325088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>14</w:t>
                            </w:r>
                            <w:r w:rsidR="001F7364" w:rsidRPr="00325088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FF5055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7F77BA" w:rsidRPr="00325088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F77BA" w:rsidRPr="00DF49FB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Devotions w/ Carmen</w:t>
                            </w:r>
                            <w:r w:rsidR="00620457" w:rsidRPr="00DF49FB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-SDR 1:00</w:t>
                            </w:r>
                          </w:p>
                          <w:p w14:paraId="723DFE91" w14:textId="251C360B" w:rsidR="00620457" w:rsidRPr="00DF49FB" w:rsidRDefault="007A75DB" w:rsidP="001C1002">
                            <w:pPr>
                              <w:spacing w:line="48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 xml:space="preserve">Sunday </w:t>
                            </w:r>
                            <w:r w:rsidR="002125FB" w:rsidRPr="00325088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>15</w:t>
                            </w:r>
                            <w:r w:rsidR="002125FB" w:rsidRPr="00325088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FF5055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  <w:vertAlign w:val="superscript"/>
                              </w:rPr>
                              <w:t xml:space="preserve">  </w:t>
                            </w:r>
                            <w:r w:rsidR="002125FB" w:rsidRPr="00325088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125FB" w:rsidRPr="00DF49FB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Pastor Turner</w:t>
                            </w:r>
                            <w:r w:rsidR="00895007" w:rsidRPr="00DF49FB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-SDR</w:t>
                            </w:r>
                            <w:r w:rsidR="00B62D54" w:rsidRPr="00DF49FB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9:30</w:t>
                            </w:r>
                          </w:p>
                          <w:p w14:paraId="2B326E89" w14:textId="53951759" w:rsidR="00B62D54" w:rsidRPr="00325088" w:rsidRDefault="004E3F63" w:rsidP="001C1002">
                            <w:pPr>
                              <w:spacing w:line="480" w:lineRule="auto"/>
                              <w:jc w:val="center"/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 xml:space="preserve">Wednesday </w:t>
                            </w:r>
                            <w:r w:rsidR="00D407CA" w:rsidRPr="00325088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>18</w:t>
                            </w:r>
                            <w:r w:rsidR="00D407CA" w:rsidRPr="00325088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D407CA" w:rsidRPr="00325088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F5055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D407CA" w:rsidRPr="00DF49FB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Catholic Services</w:t>
                            </w:r>
                            <w:r w:rsidR="00641FDC" w:rsidRPr="00DF49FB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-SDR</w:t>
                            </w:r>
                            <w:r w:rsidR="007A1D4F" w:rsidRPr="00DF49FB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10:30</w:t>
                            </w:r>
                          </w:p>
                          <w:p w14:paraId="7BED77F9" w14:textId="3580FD76" w:rsidR="007A1D4F" w:rsidRPr="00DF49FB" w:rsidRDefault="00B11DE1" w:rsidP="001C1002">
                            <w:pPr>
                              <w:spacing w:line="48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 xml:space="preserve">Thursday </w:t>
                            </w:r>
                            <w:r w:rsidR="007A1D4F" w:rsidRPr="00325088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>19</w:t>
                            </w:r>
                            <w:r w:rsidR="007A1D4F" w:rsidRPr="00325088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1529B8" w:rsidRPr="00325088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F5055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1529B8" w:rsidRPr="00DF49FB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Bible Inspiration</w:t>
                            </w:r>
                            <w:r w:rsidR="00C1075C" w:rsidRPr="00DF49FB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-SDR 10:00</w:t>
                            </w:r>
                          </w:p>
                          <w:p w14:paraId="4166820E" w14:textId="7E1FF72E" w:rsidR="00B244D9" w:rsidRPr="00325088" w:rsidRDefault="00B11DE1" w:rsidP="001C1002">
                            <w:pPr>
                              <w:spacing w:line="480" w:lineRule="auto"/>
                              <w:jc w:val="center"/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 xml:space="preserve">Saturday </w:t>
                            </w:r>
                            <w:r w:rsidR="00B244D9" w:rsidRPr="00325088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>21</w:t>
                            </w:r>
                            <w:r w:rsidR="00B244D9" w:rsidRPr="00325088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 w:rsidR="00B244D9" w:rsidRPr="00325088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F5055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B244D9" w:rsidRPr="00DF49FB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Devotions w/ Carmen</w:t>
                            </w:r>
                            <w:r w:rsidR="00FD0FFE" w:rsidRPr="00DF49FB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-SDR</w:t>
                            </w:r>
                            <w:r w:rsidR="00647966" w:rsidRPr="00DF49FB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1:00</w:t>
                            </w:r>
                          </w:p>
                          <w:p w14:paraId="0BA87A95" w14:textId="23709DD6" w:rsidR="00466393" w:rsidRDefault="003550E9" w:rsidP="001C1002">
                            <w:pPr>
                              <w:spacing w:line="480" w:lineRule="auto"/>
                              <w:jc w:val="center"/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 xml:space="preserve">Sunday </w:t>
                            </w:r>
                            <w:r w:rsidR="00183A87" w:rsidRPr="00325088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>22</w:t>
                            </w:r>
                            <w:r w:rsidR="00183A87" w:rsidRPr="00325088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  <w:vertAlign w:val="superscript"/>
                              </w:rPr>
                              <w:t>nd</w:t>
                            </w:r>
                            <w:r w:rsidR="00183A87" w:rsidRPr="00325088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F5055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183A87" w:rsidRPr="00DF49FB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Pastor Turner</w:t>
                            </w:r>
                            <w:r w:rsidR="00BC7F33" w:rsidRPr="00DF49FB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-SDR 9:30</w:t>
                            </w:r>
                          </w:p>
                          <w:p w14:paraId="3263E91E" w14:textId="2B6FF71D" w:rsidR="00FF5055" w:rsidRPr="00DF49FB" w:rsidRDefault="00821B54" w:rsidP="001C1002">
                            <w:pPr>
                              <w:spacing w:line="48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 xml:space="preserve">Monday </w:t>
                            </w:r>
                            <w:r w:rsidR="00FF5055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>23</w:t>
                            </w:r>
                            <w:r w:rsidR="00FF5055" w:rsidRPr="00FF5055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  <w:vertAlign w:val="superscript"/>
                              </w:rPr>
                              <w:t>rd</w:t>
                            </w:r>
                            <w:r w:rsidR="00FF5055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F5055" w:rsidRPr="00DF49FB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Women of the Bible</w:t>
                            </w:r>
                            <w:r w:rsidR="00FF5055" w:rsidRPr="00DF49FB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-SP </w:t>
                            </w:r>
                            <w:r w:rsidRPr="00DF49FB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3:30</w:t>
                            </w:r>
                          </w:p>
                          <w:p w14:paraId="7FCCB59A" w14:textId="01D9323A" w:rsidR="00764A79" w:rsidRDefault="003550E9" w:rsidP="001C1002">
                            <w:pPr>
                              <w:spacing w:line="480" w:lineRule="auto"/>
                              <w:jc w:val="center"/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 xml:space="preserve">Saturday </w:t>
                            </w:r>
                            <w:r w:rsidR="00946751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>28</w:t>
                            </w:r>
                            <w:r w:rsidR="00946751" w:rsidRPr="00946751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946751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F5055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946751" w:rsidRPr="00DF49FB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Devotions w/ Carmen</w:t>
                            </w:r>
                            <w:r w:rsidR="00E62D0E" w:rsidRPr="00DF49FB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62D0E" w:rsidRPr="00DF49FB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-SDR 1:00</w:t>
                            </w:r>
                          </w:p>
                          <w:p w14:paraId="2EA548F7" w14:textId="39C70752" w:rsidR="00882CE3" w:rsidRPr="00DF49FB" w:rsidRDefault="003550E9" w:rsidP="001C1002">
                            <w:pPr>
                              <w:spacing w:line="480" w:lineRule="auto"/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 xml:space="preserve">Sunday </w:t>
                            </w:r>
                            <w:r w:rsidR="00882CE3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>29</w:t>
                            </w:r>
                            <w:r w:rsidR="00882CE3" w:rsidRPr="00882CE3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882CE3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F5055">
                              <w:rPr>
                                <w:b/>
                                <w:bCs/>
                                <w:color w:val="6699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882CE3" w:rsidRPr="00DF49FB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Pastor Turner</w:t>
                            </w:r>
                            <w:r w:rsidR="001C1002" w:rsidRPr="00DF49FB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-SDR 9:30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1A010" id="Text Box 83" o:spid="_x0000_s1034" type="#_x0000_t202" style="position:absolute;left:0;text-align:left;margin-left:793.75pt;margin-top:53.8pt;width:385.3pt;height:622.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" filled="f" strokecolor="#690" strokeweight="4.5pt">
                <v:textbox>
                  <w:txbxContent>
                    <w:p w14:paraId="6AECB015" w14:textId="77777777" w:rsidR="0039745B" w:rsidRDefault="0039745B" w:rsidP="00CE2DC3">
                      <w:pPr>
                        <w:jc w:val="center"/>
                        <w:rPr>
                          <w:b/>
                          <w:bCs/>
                          <w:color w:val="3A6331" w:themeColor="accent4" w:themeShade="BF"/>
                          <w:sz w:val="16"/>
                          <w:szCs w:val="16"/>
                        </w:rPr>
                      </w:pPr>
                    </w:p>
                    <w:p w14:paraId="219BF70F" w14:textId="77777777" w:rsidR="000E74B2" w:rsidRPr="00925F22" w:rsidRDefault="00FB614B" w:rsidP="00CE2DC3">
                      <w:pPr>
                        <w:jc w:val="center"/>
                        <w:rPr>
                          <w:b/>
                          <w:bCs/>
                          <w:color w:val="669900"/>
                          <w:sz w:val="96"/>
                          <w:szCs w:val="96"/>
                        </w:rPr>
                      </w:pPr>
                      <w:r w:rsidRPr="00925F22">
                        <w:rPr>
                          <w:b/>
                          <w:bCs/>
                          <w:color w:val="669900"/>
                          <w:sz w:val="96"/>
                          <w:szCs w:val="96"/>
                        </w:rPr>
                        <w:t>Spiritual Life</w:t>
                      </w:r>
                    </w:p>
                    <w:p w14:paraId="65BAE48B" w14:textId="76C50F6E" w:rsidR="004E7979" w:rsidRPr="00446D82" w:rsidRDefault="000E74B2" w:rsidP="00CE2DC3">
                      <w:pPr>
                        <w:jc w:val="center"/>
                        <w:rPr>
                          <w:color w:val="274221" w:themeColor="accent4" w:themeShade="80"/>
                          <w:sz w:val="48"/>
                          <w:szCs w:val="48"/>
                        </w:rPr>
                      </w:pPr>
                      <w:r w:rsidRPr="00446D82">
                        <w:rPr>
                          <w:color w:val="274221" w:themeColor="accent4" w:themeShade="80"/>
                          <w:sz w:val="48"/>
                          <w:szCs w:val="48"/>
                        </w:rPr>
                        <w:t>Connections in March</w:t>
                      </w:r>
                    </w:p>
                    <w:p w14:paraId="00EDE5A7" w14:textId="418FE05B" w:rsidR="001C1002" w:rsidRDefault="001C1002" w:rsidP="00CE2DC3">
                      <w:pPr>
                        <w:jc w:val="center"/>
                        <w:rPr>
                          <w:b/>
                          <w:bCs/>
                          <w:color w:val="669900"/>
                          <w:sz w:val="36"/>
                          <w:szCs w:val="36"/>
                        </w:rPr>
                      </w:pPr>
                    </w:p>
                    <w:p w14:paraId="1DACC3AC" w14:textId="712ECD5C" w:rsidR="00FE27EC" w:rsidRPr="00DF49FB" w:rsidRDefault="001B2DF7" w:rsidP="001C1002">
                      <w:pPr>
                        <w:spacing w:line="48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 xml:space="preserve">Tuesday </w:t>
                      </w:r>
                      <w:r w:rsidR="000F1E92" w:rsidRPr="00325088"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>3</w:t>
                      </w:r>
                      <w:r w:rsidR="000F1E92" w:rsidRPr="00325088">
                        <w:rPr>
                          <w:b/>
                          <w:bCs/>
                          <w:color w:val="669900"/>
                          <w:sz w:val="32"/>
                          <w:szCs w:val="32"/>
                          <w:vertAlign w:val="superscript"/>
                        </w:rPr>
                        <w:t>rd</w:t>
                      </w:r>
                      <w:r w:rsidR="00FF5055"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 xml:space="preserve">  </w:t>
                      </w:r>
                      <w:r w:rsidR="00554F85" w:rsidRPr="00DF49FB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Presbyterian Church</w:t>
                      </w:r>
                      <w:r w:rsidR="000F1E92" w:rsidRPr="00DF49FB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-SDR 11:00</w:t>
                      </w:r>
                    </w:p>
                    <w:p w14:paraId="409BCA6E" w14:textId="08DC87A2" w:rsidR="005676E4" w:rsidRPr="00DF49FB" w:rsidRDefault="006E5D6C" w:rsidP="001C1002">
                      <w:pPr>
                        <w:spacing w:line="48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 xml:space="preserve">Thursday </w:t>
                      </w:r>
                      <w:r w:rsidR="005676E4" w:rsidRPr="00325088"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>5</w:t>
                      </w:r>
                      <w:r w:rsidR="005676E4" w:rsidRPr="00325088">
                        <w:rPr>
                          <w:b/>
                          <w:bCs/>
                          <w:color w:val="669900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FF5055"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 xml:space="preserve">  </w:t>
                      </w:r>
                      <w:r w:rsidR="0059764F" w:rsidRPr="00DF49FB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Bible Inspirations</w:t>
                      </w:r>
                      <w:r w:rsidR="00DF334D" w:rsidRPr="00DF49FB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-SDR 10:00</w:t>
                      </w:r>
                    </w:p>
                    <w:p w14:paraId="1EEE362E" w14:textId="0F4C094D" w:rsidR="007B61F6" w:rsidRPr="00DF49FB" w:rsidRDefault="006E5D6C" w:rsidP="001C1002">
                      <w:pPr>
                        <w:spacing w:line="48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 xml:space="preserve">Saturday </w:t>
                      </w:r>
                      <w:r w:rsidR="002A4897" w:rsidRPr="00325088"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>7</w:t>
                      </w:r>
                      <w:r w:rsidR="002A4897" w:rsidRPr="00325088">
                        <w:rPr>
                          <w:b/>
                          <w:bCs/>
                          <w:color w:val="669900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FF5055">
                        <w:rPr>
                          <w:b/>
                          <w:bCs/>
                          <w:color w:val="669900"/>
                          <w:sz w:val="32"/>
                          <w:szCs w:val="32"/>
                          <w:vertAlign w:val="superscript"/>
                        </w:rPr>
                        <w:t xml:space="preserve"> </w:t>
                      </w:r>
                      <w:r w:rsidR="002A4897" w:rsidRPr="00325088"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 xml:space="preserve"> </w:t>
                      </w:r>
                      <w:r w:rsidR="002A4897" w:rsidRPr="00DF49FB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Devotions w/ Carmen</w:t>
                      </w:r>
                      <w:r w:rsidR="009F5BDF" w:rsidRPr="00DF49FB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-SDR</w:t>
                      </w:r>
                      <w:r w:rsidR="00F014B7" w:rsidRPr="00DF49FB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1:00</w:t>
                      </w:r>
                    </w:p>
                    <w:p w14:paraId="361C992B" w14:textId="730D9255" w:rsidR="00F014B7" w:rsidRPr="00DF49FB" w:rsidRDefault="006E5D6C" w:rsidP="001C1002">
                      <w:pPr>
                        <w:spacing w:line="48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 xml:space="preserve">Sunday </w:t>
                      </w:r>
                      <w:r w:rsidR="004176DA" w:rsidRPr="00325088"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>8</w:t>
                      </w:r>
                      <w:r w:rsidR="004176DA" w:rsidRPr="00325088">
                        <w:rPr>
                          <w:b/>
                          <w:bCs/>
                          <w:color w:val="669900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4176DA" w:rsidRPr="00325088"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 xml:space="preserve"> </w:t>
                      </w:r>
                      <w:r w:rsidR="00FF5055"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 xml:space="preserve"> </w:t>
                      </w:r>
                      <w:r w:rsidR="004176DA" w:rsidRPr="00DF49FB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Pastor Turner</w:t>
                      </w:r>
                      <w:r w:rsidR="007E37B9" w:rsidRPr="00DF49FB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-SDR 9:30</w:t>
                      </w:r>
                    </w:p>
                    <w:p w14:paraId="4A444F1A" w14:textId="475BCA93" w:rsidR="007E37B9" w:rsidRPr="00DF49FB" w:rsidRDefault="007A75DB" w:rsidP="001C1002">
                      <w:pPr>
                        <w:spacing w:line="48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 xml:space="preserve">Saturday </w:t>
                      </w:r>
                      <w:r w:rsidR="001F7364" w:rsidRPr="00325088"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>14</w:t>
                      </w:r>
                      <w:r w:rsidR="001F7364" w:rsidRPr="00325088">
                        <w:rPr>
                          <w:b/>
                          <w:bCs/>
                          <w:color w:val="669900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FF5055"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 xml:space="preserve">  </w:t>
                      </w:r>
                      <w:r w:rsidR="007F77BA" w:rsidRPr="00325088"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 xml:space="preserve"> </w:t>
                      </w:r>
                      <w:r w:rsidR="007F77BA" w:rsidRPr="00DF49FB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Devotions w/ Carmen</w:t>
                      </w:r>
                      <w:r w:rsidR="00620457" w:rsidRPr="00DF49FB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-SDR 1:00</w:t>
                      </w:r>
                    </w:p>
                    <w:p w14:paraId="723DFE91" w14:textId="251C360B" w:rsidR="00620457" w:rsidRPr="00DF49FB" w:rsidRDefault="007A75DB" w:rsidP="001C1002">
                      <w:pPr>
                        <w:spacing w:line="48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 xml:space="preserve">Sunday </w:t>
                      </w:r>
                      <w:r w:rsidR="002125FB" w:rsidRPr="00325088"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>15</w:t>
                      </w:r>
                      <w:r w:rsidR="002125FB" w:rsidRPr="00325088">
                        <w:rPr>
                          <w:b/>
                          <w:bCs/>
                          <w:color w:val="669900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FF5055">
                        <w:rPr>
                          <w:b/>
                          <w:bCs/>
                          <w:color w:val="669900"/>
                          <w:sz w:val="32"/>
                          <w:szCs w:val="32"/>
                          <w:vertAlign w:val="superscript"/>
                        </w:rPr>
                        <w:t xml:space="preserve">  </w:t>
                      </w:r>
                      <w:r w:rsidR="002125FB" w:rsidRPr="00325088"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 xml:space="preserve"> </w:t>
                      </w:r>
                      <w:r w:rsidR="002125FB" w:rsidRPr="00DF49FB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Pastor Turner</w:t>
                      </w:r>
                      <w:r w:rsidR="00895007" w:rsidRPr="00DF49FB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-SDR</w:t>
                      </w:r>
                      <w:r w:rsidR="00B62D54" w:rsidRPr="00DF49FB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9:30</w:t>
                      </w:r>
                    </w:p>
                    <w:p w14:paraId="2B326E89" w14:textId="53951759" w:rsidR="00B62D54" w:rsidRPr="00325088" w:rsidRDefault="004E3F63" w:rsidP="001C1002">
                      <w:pPr>
                        <w:spacing w:line="480" w:lineRule="auto"/>
                        <w:jc w:val="center"/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 xml:space="preserve">Wednesday </w:t>
                      </w:r>
                      <w:r w:rsidR="00D407CA" w:rsidRPr="00325088"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>18</w:t>
                      </w:r>
                      <w:r w:rsidR="00D407CA" w:rsidRPr="00325088">
                        <w:rPr>
                          <w:b/>
                          <w:bCs/>
                          <w:color w:val="669900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D407CA" w:rsidRPr="00325088"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 xml:space="preserve"> </w:t>
                      </w:r>
                      <w:r w:rsidR="00FF5055"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 xml:space="preserve">  </w:t>
                      </w:r>
                      <w:r w:rsidR="00D407CA" w:rsidRPr="00DF49FB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Catholic Services</w:t>
                      </w:r>
                      <w:r w:rsidR="00641FDC" w:rsidRPr="00DF49FB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-SDR</w:t>
                      </w:r>
                      <w:r w:rsidR="007A1D4F" w:rsidRPr="00DF49FB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10:30</w:t>
                      </w:r>
                    </w:p>
                    <w:p w14:paraId="7BED77F9" w14:textId="3580FD76" w:rsidR="007A1D4F" w:rsidRPr="00DF49FB" w:rsidRDefault="00B11DE1" w:rsidP="001C1002">
                      <w:pPr>
                        <w:spacing w:line="48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 xml:space="preserve">Thursday </w:t>
                      </w:r>
                      <w:r w:rsidR="007A1D4F" w:rsidRPr="00325088"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>19</w:t>
                      </w:r>
                      <w:r w:rsidR="007A1D4F" w:rsidRPr="00325088">
                        <w:rPr>
                          <w:b/>
                          <w:bCs/>
                          <w:color w:val="669900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1529B8" w:rsidRPr="00325088"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 xml:space="preserve"> </w:t>
                      </w:r>
                      <w:r w:rsidR="00FF5055"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 xml:space="preserve">  </w:t>
                      </w:r>
                      <w:r w:rsidR="001529B8" w:rsidRPr="00DF49FB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Bible Inspiration</w:t>
                      </w:r>
                      <w:r w:rsidR="00C1075C" w:rsidRPr="00DF49FB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-SDR 10:00</w:t>
                      </w:r>
                    </w:p>
                    <w:p w14:paraId="4166820E" w14:textId="7E1FF72E" w:rsidR="00B244D9" w:rsidRPr="00325088" w:rsidRDefault="00B11DE1" w:rsidP="001C1002">
                      <w:pPr>
                        <w:spacing w:line="480" w:lineRule="auto"/>
                        <w:jc w:val="center"/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 xml:space="preserve">Saturday </w:t>
                      </w:r>
                      <w:r w:rsidR="00B244D9" w:rsidRPr="00325088"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>21</w:t>
                      </w:r>
                      <w:r w:rsidR="00B244D9" w:rsidRPr="00325088">
                        <w:rPr>
                          <w:b/>
                          <w:bCs/>
                          <w:color w:val="669900"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 w:rsidR="00B244D9" w:rsidRPr="00325088"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 xml:space="preserve"> </w:t>
                      </w:r>
                      <w:r w:rsidR="00FF5055"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 xml:space="preserve">  </w:t>
                      </w:r>
                      <w:r w:rsidR="00B244D9" w:rsidRPr="00DF49FB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Devotions w/ Carmen</w:t>
                      </w:r>
                      <w:r w:rsidR="00FD0FFE" w:rsidRPr="00DF49FB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-SDR</w:t>
                      </w:r>
                      <w:r w:rsidR="00647966" w:rsidRPr="00DF49FB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1:00</w:t>
                      </w:r>
                    </w:p>
                    <w:p w14:paraId="0BA87A95" w14:textId="23709DD6" w:rsidR="00466393" w:rsidRDefault="003550E9" w:rsidP="001C1002">
                      <w:pPr>
                        <w:spacing w:line="480" w:lineRule="auto"/>
                        <w:jc w:val="center"/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 xml:space="preserve">Sunday </w:t>
                      </w:r>
                      <w:r w:rsidR="00183A87" w:rsidRPr="00325088"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>22</w:t>
                      </w:r>
                      <w:r w:rsidR="00183A87" w:rsidRPr="00325088">
                        <w:rPr>
                          <w:b/>
                          <w:bCs/>
                          <w:color w:val="669900"/>
                          <w:sz w:val="32"/>
                          <w:szCs w:val="32"/>
                          <w:vertAlign w:val="superscript"/>
                        </w:rPr>
                        <w:t>nd</w:t>
                      </w:r>
                      <w:r w:rsidR="00183A87" w:rsidRPr="00325088"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 xml:space="preserve"> </w:t>
                      </w:r>
                      <w:r w:rsidR="00FF5055"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 xml:space="preserve">  </w:t>
                      </w:r>
                      <w:r w:rsidR="00183A87" w:rsidRPr="00DF49FB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Pastor Turner</w:t>
                      </w:r>
                      <w:r w:rsidR="00BC7F33" w:rsidRPr="00DF49FB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-SDR 9:30</w:t>
                      </w:r>
                    </w:p>
                    <w:p w14:paraId="3263E91E" w14:textId="2B6FF71D" w:rsidR="00FF5055" w:rsidRPr="00DF49FB" w:rsidRDefault="00821B54" w:rsidP="001C1002">
                      <w:pPr>
                        <w:spacing w:line="48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 xml:space="preserve">Monday </w:t>
                      </w:r>
                      <w:r w:rsidR="00FF5055"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>23</w:t>
                      </w:r>
                      <w:r w:rsidR="00FF5055" w:rsidRPr="00FF5055">
                        <w:rPr>
                          <w:b/>
                          <w:bCs/>
                          <w:color w:val="669900"/>
                          <w:sz w:val="32"/>
                          <w:szCs w:val="32"/>
                          <w:vertAlign w:val="superscript"/>
                        </w:rPr>
                        <w:t>rd</w:t>
                      </w:r>
                      <w:r w:rsidR="00FF5055"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 xml:space="preserve"> </w:t>
                      </w:r>
                      <w:r w:rsidR="00FF5055" w:rsidRPr="00DF49FB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Women of the Bible</w:t>
                      </w:r>
                      <w:r w:rsidR="00FF5055" w:rsidRPr="00DF49FB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-SP </w:t>
                      </w:r>
                      <w:r w:rsidRPr="00DF49FB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3:30</w:t>
                      </w:r>
                    </w:p>
                    <w:p w14:paraId="7FCCB59A" w14:textId="01D9323A" w:rsidR="00764A79" w:rsidRDefault="003550E9" w:rsidP="001C1002">
                      <w:pPr>
                        <w:spacing w:line="480" w:lineRule="auto"/>
                        <w:jc w:val="center"/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 xml:space="preserve">Saturday </w:t>
                      </w:r>
                      <w:r w:rsidR="00946751"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>28</w:t>
                      </w:r>
                      <w:r w:rsidR="00946751" w:rsidRPr="00946751">
                        <w:rPr>
                          <w:b/>
                          <w:bCs/>
                          <w:color w:val="669900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946751"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 xml:space="preserve"> </w:t>
                      </w:r>
                      <w:r w:rsidR="00FF5055"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 xml:space="preserve">  </w:t>
                      </w:r>
                      <w:r w:rsidR="00946751" w:rsidRPr="00DF49FB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Devotions w/ Carmen</w:t>
                      </w:r>
                      <w:r w:rsidR="00E62D0E" w:rsidRPr="00DF49FB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="00E62D0E" w:rsidRPr="00DF49FB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-SDR 1:00</w:t>
                      </w:r>
                    </w:p>
                    <w:p w14:paraId="2EA548F7" w14:textId="39C70752" w:rsidR="00882CE3" w:rsidRPr="00DF49FB" w:rsidRDefault="003550E9" w:rsidP="001C1002">
                      <w:pPr>
                        <w:spacing w:line="480" w:lineRule="auto"/>
                        <w:jc w:val="center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 xml:space="preserve">Sunday </w:t>
                      </w:r>
                      <w:r w:rsidR="00882CE3"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>29</w:t>
                      </w:r>
                      <w:r w:rsidR="00882CE3" w:rsidRPr="00882CE3">
                        <w:rPr>
                          <w:b/>
                          <w:bCs/>
                          <w:color w:val="669900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882CE3"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 xml:space="preserve"> </w:t>
                      </w:r>
                      <w:r w:rsidR="00FF5055">
                        <w:rPr>
                          <w:b/>
                          <w:bCs/>
                          <w:color w:val="669900"/>
                          <w:sz w:val="32"/>
                          <w:szCs w:val="32"/>
                        </w:rPr>
                        <w:t xml:space="preserve">  </w:t>
                      </w:r>
                      <w:r w:rsidR="00882CE3" w:rsidRPr="00DF49FB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Pastor Turner</w:t>
                      </w:r>
                      <w:r w:rsidR="001C1002" w:rsidRPr="00DF49FB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-SDR 9:30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49E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ACBA88" wp14:editId="091C3ADD">
                <wp:simplePos x="0" y="0"/>
                <wp:positionH relativeFrom="column">
                  <wp:posOffset>1902600</wp:posOffset>
                </wp:positionH>
                <wp:positionV relativeFrom="paragraph">
                  <wp:posOffset>2768700</wp:posOffset>
                </wp:positionV>
                <wp:extent cx="3499200" cy="230400"/>
                <wp:effectExtent l="0" t="0" r="25400" b="1778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9200" cy="230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txbx>
                        <w:txbxContent>
                          <w:p w14:paraId="730E2248" w14:textId="77777777" w:rsidR="00CA49E5" w:rsidRDefault="00CA49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ACBA88" id="Text Box 54" o:spid="_x0000_s1035" type="#_x0000_t202" style="position:absolute;left:0;text-align:left;margin-left:149.8pt;margin-top:218pt;width:275.55pt;height:18.1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" fillcolor="#c3e0f2 [662]" strokecolor="#c3e0f2 [662]" strokeweight=".5pt">
                <v:textbox>
                  <w:txbxContent>
                    <w:p w14:paraId="730E2248" w14:textId="77777777" w:rsidR="00CA49E5" w:rsidRDefault="00CA49E5"/>
                  </w:txbxContent>
                </v:textbox>
              </v:shape>
            </w:pict>
          </mc:Fallback>
        </mc:AlternateContent>
      </w:r>
      <w:r w:rsidR="00AC1D18">
        <w:rPr>
          <w:i/>
          <w:noProof/>
          <w:u w:val="singl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6F5C16A" wp14:editId="6B09D507">
                <wp:simplePos x="0" y="0"/>
                <wp:positionH relativeFrom="margin">
                  <wp:posOffset>9965724</wp:posOffset>
                </wp:positionH>
                <wp:positionV relativeFrom="paragraph">
                  <wp:posOffset>649759</wp:posOffset>
                </wp:positionV>
                <wp:extent cx="5105606" cy="8039100"/>
                <wp:effectExtent l="0" t="0" r="19050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606" cy="803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6E344D5" w14:textId="65B297DC" w:rsidR="007C6A58" w:rsidRDefault="007C6A58" w:rsidP="007C6A58">
                            <w:pPr>
                              <w:jc w:val="center"/>
                            </w:pPr>
                          </w:p>
                          <w:p w14:paraId="6B9DEE44" w14:textId="0641C4B9" w:rsidR="00CE2DC3" w:rsidRPr="00CE2DC3" w:rsidRDefault="00CE2DC3" w:rsidP="00CE2DC3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E2DC3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5DA1AA31" w14:textId="77777777" w:rsidR="00CE2DC3" w:rsidRDefault="00CE2DC3" w:rsidP="007C6A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5C16A" id="Text Box 41" o:spid="_x0000_s1036" type="#_x0000_t202" style="position:absolute;left:0;text-align:left;margin-left:784.7pt;margin-top:51.15pt;width:402pt;height:633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" fillcolor="white [3201]" strokecolor="white [3212]" strokeweight=".5pt">
                <v:textbox>
                  <w:txbxContent>
                    <w:p w14:paraId="26E344D5" w14:textId="65B297DC" w:rsidR="007C6A58" w:rsidRDefault="007C6A58" w:rsidP="007C6A58">
                      <w:pPr>
                        <w:jc w:val="center"/>
                      </w:pPr>
                    </w:p>
                    <w:p w14:paraId="6B9DEE44" w14:textId="0641C4B9" w:rsidR="00CE2DC3" w:rsidRPr="00CE2DC3" w:rsidRDefault="00CE2DC3" w:rsidP="00CE2DC3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CE2DC3">
                        <w:rPr>
                          <w:sz w:val="44"/>
                          <w:szCs w:val="44"/>
                        </w:rPr>
                        <w:t xml:space="preserve"> </w:t>
                      </w:r>
                    </w:p>
                    <w:p w14:paraId="5DA1AA31" w14:textId="77777777" w:rsidR="00CE2DC3" w:rsidRDefault="00CE2DC3" w:rsidP="007C6A5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4085" w:rsidRPr="007053CC">
        <w:rPr>
          <w:i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48605B96" wp14:editId="240892E0">
                <wp:simplePos x="0" y="0"/>
                <wp:positionH relativeFrom="column">
                  <wp:posOffset>7902979</wp:posOffset>
                </wp:positionH>
                <wp:positionV relativeFrom="paragraph">
                  <wp:posOffset>1197437</wp:posOffset>
                </wp:positionV>
                <wp:extent cx="2045970" cy="752030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970" cy="7520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CFA4D" w14:textId="77777777" w:rsidR="00A52ED3" w:rsidRPr="00006CAD" w:rsidRDefault="00A52ED3">
                            <w:pPr>
                              <w:rPr>
                                <w:rFonts w:ascii="Gadugi" w:hAnsi="Gadugi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1A8B2C4C" w14:textId="597C4D08" w:rsidR="00A52ED3" w:rsidRDefault="00A52ED3">
                            <w:pPr>
                              <w:rPr>
                                <w:rFonts w:ascii="Gadugi" w:hAnsi="Gadugi"/>
                                <w:sz w:val="28"/>
                                <w:szCs w:val="28"/>
                              </w:rPr>
                            </w:pPr>
                          </w:p>
                          <w:p w14:paraId="10A400A7" w14:textId="1E06429F" w:rsidR="00926DE7" w:rsidRDefault="00926DE7">
                            <w:pPr>
                              <w:rPr>
                                <w:rFonts w:ascii="Gadugi" w:hAnsi="Gadugi"/>
                                <w:sz w:val="28"/>
                                <w:szCs w:val="28"/>
                              </w:rPr>
                            </w:pPr>
                          </w:p>
                          <w:p w14:paraId="71368368" w14:textId="535C2F15" w:rsidR="00926DE7" w:rsidRDefault="00926DE7">
                            <w:pPr>
                              <w:rPr>
                                <w:rFonts w:ascii="Gadugi" w:hAnsi="Gadugi"/>
                                <w:sz w:val="28"/>
                                <w:szCs w:val="28"/>
                              </w:rPr>
                            </w:pPr>
                          </w:p>
                          <w:p w14:paraId="12870DAD" w14:textId="62245F8A" w:rsidR="00926DE7" w:rsidRDefault="00926DE7">
                            <w:pPr>
                              <w:rPr>
                                <w:rFonts w:ascii="Gadugi" w:hAnsi="Gadugi"/>
                                <w:sz w:val="28"/>
                                <w:szCs w:val="28"/>
                              </w:rPr>
                            </w:pPr>
                          </w:p>
                          <w:p w14:paraId="28722C18" w14:textId="3F124AF8" w:rsidR="00926DE7" w:rsidRDefault="00926DE7">
                            <w:pPr>
                              <w:rPr>
                                <w:rFonts w:ascii="Gadugi" w:hAnsi="Gadugi"/>
                                <w:sz w:val="28"/>
                                <w:szCs w:val="28"/>
                              </w:rPr>
                            </w:pPr>
                          </w:p>
                          <w:p w14:paraId="3BD2D30D" w14:textId="21F77417" w:rsidR="00926DE7" w:rsidRDefault="00926DE7">
                            <w:pPr>
                              <w:rPr>
                                <w:rFonts w:ascii="Gadugi" w:hAnsi="Gadugi"/>
                                <w:sz w:val="28"/>
                                <w:szCs w:val="28"/>
                              </w:rPr>
                            </w:pPr>
                          </w:p>
                          <w:p w14:paraId="2D2D4C15" w14:textId="3DCC7E2C" w:rsidR="00926DE7" w:rsidRDefault="00926DE7">
                            <w:pPr>
                              <w:rPr>
                                <w:rFonts w:ascii="Gadugi" w:hAnsi="Gadugi"/>
                                <w:sz w:val="28"/>
                                <w:szCs w:val="28"/>
                              </w:rPr>
                            </w:pPr>
                          </w:p>
                          <w:p w14:paraId="69112ED4" w14:textId="5AA1AE76" w:rsidR="00926DE7" w:rsidRDefault="00926DE7" w:rsidP="00926DE7">
                            <w:pPr>
                              <w:jc w:val="center"/>
                              <w:rPr>
                                <w:rFonts w:ascii="Gadugi" w:hAnsi="Gadugi"/>
                                <w:sz w:val="28"/>
                                <w:szCs w:val="28"/>
                              </w:rPr>
                            </w:pPr>
                          </w:p>
                          <w:p w14:paraId="360B27E2" w14:textId="2C2FA147" w:rsidR="00926DE7" w:rsidRDefault="00926DE7" w:rsidP="00926DE7">
                            <w:pPr>
                              <w:jc w:val="center"/>
                              <w:rPr>
                                <w:rFonts w:ascii="Gadugi" w:hAnsi="Gadugi"/>
                                <w:sz w:val="28"/>
                                <w:szCs w:val="28"/>
                              </w:rPr>
                            </w:pPr>
                          </w:p>
                          <w:p w14:paraId="1B52DCFD" w14:textId="232925DC" w:rsidR="00926DE7" w:rsidRPr="006514B4" w:rsidRDefault="00926DE7" w:rsidP="00926DE7">
                            <w:pPr>
                              <w:rPr>
                                <w:b/>
                                <w:bCs/>
                                <w:color w:val="0D2B3E" w:themeColor="accent3" w:themeShade="80"/>
                                <w:sz w:val="40"/>
                                <w:szCs w:val="40"/>
                              </w:rPr>
                            </w:pPr>
                          </w:p>
                          <w:p w14:paraId="3A4AE175" w14:textId="77777777" w:rsidR="00926DE7" w:rsidRDefault="00926DE7" w:rsidP="00926DE7">
                            <w:pPr>
                              <w:jc w:val="center"/>
                              <w:rPr>
                                <w:rFonts w:ascii="Gadugi" w:hAnsi="Gadugi"/>
                                <w:sz w:val="28"/>
                                <w:szCs w:val="28"/>
                              </w:rPr>
                            </w:pPr>
                          </w:p>
                          <w:p w14:paraId="5BC63A92" w14:textId="24A87D3A" w:rsidR="00926DE7" w:rsidRPr="00B414BE" w:rsidRDefault="00926DE7" w:rsidP="00926DE7">
                            <w:pPr>
                              <w:jc w:val="center"/>
                              <w:rPr>
                                <w:rFonts w:ascii="Gadugi" w:hAnsi="Gadug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05B96" id="_x0000_s1037" type="#_x0000_t202" style="position:absolute;left:0;text-align:left;margin-left:622.3pt;margin-top:94.3pt;width:161.1pt;height:592.1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" filled="f" stroked="f">
                <v:textbox>
                  <w:txbxContent>
                    <w:p w14:paraId="2A2CFA4D" w14:textId="77777777" w:rsidR="00A52ED3" w:rsidRPr="00006CAD" w:rsidRDefault="00A52ED3">
                      <w:pPr>
                        <w:rPr>
                          <w:rFonts w:ascii="Gadugi" w:hAnsi="Gadugi"/>
                          <w:color w:val="auto"/>
                          <w:sz w:val="28"/>
                          <w:szCs w:val="28"/>
                        </w:rPr>
                      </w:pPr>
                    </w:p>
                    <w:p w14:paraId="1A8B2C4C" w14:textId="597C4D08" w:rsidR="00A52ED3" w:rsidRDefault="00A52ED3">
                      <w:pPr>
                        <w:rPr>
                          <w:rFonts w:ascii="Gadugi" w:hAnsi="Gadugi"/>
                          <w:sz w:val="28"/>
                          <w:szCs w:val="28"/>
                        </w:rPr>
                      </w:pPr>
                    </w:p>
                    <w:p w14:paraId="10A400A7" w14:textId="1E06429F" w:rsidR="00926DE7" w:rsidRDefault="00926DE7">
                      <w:pPr>
                        <w:rPr>
                          <w:rFonts w:ascii="Gadugi" w:hAnsi="Gadugi"/>
                          <w:sz w:val="28"/>
                          <w:szCs w:val="28"/>
                        </w:rPr>
                      </w:pPr>
                    </w:p>
                    <w:p w14:paraId="71368368" w14:textId="535C2F15" w:rsidR="00926DE7" w:rsidRDefault="00926DE7">
                      <w:pPr>
                        <w:rPr>
                          <w:rFonts w:ascii="Gadugi" w:hAnsi="Gadugi"/>
                          <w:sz w:val="28"/>
                          <w:szCs w:val="28"/>
                        </w:rPr>
                      </w:pPr>
                    </w:p>
                    <w:p w14:paraId="12870DAD" w14:textId="62245F8A" w:rsidR="00926DE7" w:rsidRDefault="00926DE7">
                      <w:pPr>
                        <w:rPr>
                          <w:rFonts w:ascii="Gadugi" w:hAnsi="Gadugi"/>
                          <w:sz w:val="28"/>
                          <w:szCs w:val="28"/>
                        </w:rPr>
                      </w:pPr>
                    </w:p>
                    <w:p w14:paraId="28722C18" w14:textId="3F124AF8" w:rsidR="00926DE7" w:rsidRDefault="00926DE7">
                      <w:pPr>
                        <w:rPr>
                          <w:rFonts w:ascii="Gadugi" w:hAnsi="Gadugi"/>
                          <w:sz w:val="28"/>
                          <w:szCs w:val="28"/>
                        </w:rPr>
                      </w:pPr>
                    </w:p>
                    <w:p w14:paraId="3BD2D30D" w14:textId="21F77417" w:rsidR="00926DE7" w:rsidRDefault="00926DE7">
                      <w:pPr>
                        <w:rPr>
                          <w:rFonts w:ascii="Gadugi" w:hAnsi="Gadugi"/>
                          <w:sz w:val="28"/>
                          <w:szCs w:val="28"/>
                        </w:rPr>
                      </w:pPr>
                    </w:p>
                    <w:p w14:paraId="2D2D4C15" w14:textId="3DCC7E2C" w:rsidR="00926DE7" w:rsidRDefault="00926DE7">
                      <w:pPr>
                        <w:rPr>
                          <w:rFonts w:ascii="Gadugi" w:hAnsi="Gadugi"/>
                          <w:sz w:val="28"/>
                          <w:szCs w:val="28"/>
                        </w:rPr>
                      </w:pPr>
                    </w:p>
                    <w:p w14:paraId="69112ED4" w14:textId="5AA1AE76" w:rsidR="00926DE7" w:rsidRDefault="00926DE7" w:rsidP="00926DE7">
                      <w:pPr>
                        <w:jc w:val="center"/>
                        <w:rPr>
                          <w:rFonts w:ascii="Gadugi" w:hAnsi="Gadugi"/>
                          <w:sz w:val="28"/>
                          <w:szCs w:val="28"/>
                        </w:rPr>
                      </w:pPr>
                    </w:p>
                    <w:p w14:paraId="360B27E2" w14:textId="2C2FA147" w:rsidR="00926DE7" w:rsidRDefault="00926DE7" w:rsidP="00926DE7">
                      <w:pPr>
                        <w:jc w:val="center"/>
                        <w:rPr>
                          <w:rFonts w:ascii="Gadugi" w:hAnsi="Gadugi"/>
                          <w:sz w:val="28"/>
                          <w:szCs w:val="28"/>
                        </w:rPr>
                      </w:pPr>
                    </w:p>
                    <w:p w14:paraId="1B52DCFD" w14:textId="232925DC" w:rsidR="00926DE7" w:rsidRPr="006514B4" w:rsidRDefault="00926DE7" w:rsidP="00926DE7">
                      <w:pPr>
                        <w:rPr>
                          <w:b/>
                          <w:bCs/>
                          <w:color w:val="0D2B3E" w:themeColor="accent3" w:themeShade="80"/>
                          <w:sz w:val="40"/>
                          <w:szCs w:val="40"/>
                        </w:rPr>
                      </w:pPr>
                    </w:p>
                    <w:p w14:paraId="3A4AE175" w14:textId="77777777" w:rsidR="00926DE7" w:rsidRDefault="00926DE7" w:rsidP="00926DE7">
                      <w:pPr>
                        <w:jc w:val="center"/>
                        <w:rPr>
                          <w:rFonts w:ascii="Gadugi" w:hAnsi="Gadugi"/>
                          <w:sz w:val="28"/>
                          <w:szCs w:val="28"/>
                        </w:rPr>
                      </w:pPr>
                    </w:p>
                    <w:p w14:paraId="5BC63A92" w14:textId="24A87D3A" w:rsidR="00926DE7" w:rsidRPr="00B414BE" w:rsidRDefault="00926DE7" w:rsidP="00926DE7">
                      <w:pPr>
                        <w:jc w:val="center"/>
                        <w:rPr>
                          <w:rFonts w:ascii="Gadugi" w:hAnsi="Gadug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267BC" w:rsidRPr="007053CC">
        <w:rPr>
          <w:i/>
          <w:noProof/>
          <w:u w:val="singl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3AE6D6F" wp14:editId="2CC5C572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7417426" cy="313690"/>
                <wp:effectExtent l="0" t="0" r="0" b="0"/>
                <wp:wrapNone/>
                <wp:docPr id="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17426" cy="3136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EB459" id="Rectangle 31" o:spid="_x0000_s1026" style="position:absolute;margin-left:0;margin-top:0;width:584.05pt;height:24.7pt;z-index:251650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" fillcolor="#dfd7e7 [664]" stroked="f">
                <w10:wrap anchorx="margin" anchory="margin"/>
              </v:rect>
            </w:pict>
          </mc:Fallback>
        </mc:AlternateContent>
      </w:r>
      <w:r w:rsidR="00294869" w:rsidRPr="007053CC">
        <w:rPr>
          <w:i/>
          <w:noProof/>
          <w:u w:val="single"/>
        </w:rPr>
        <w:drawing>
          <wp:anchor distT="0" distB="0" distL="114300" distR="114300" simplePos="0" relativeHeight="251644928" behindDoc="1" locked="0" layoutInCell="1" allowOverlap="1" wp14:anchorId="2D37218A" wp14:editId="5E9D4DA5">
            <wp:simplePos x="0" y="0"/>
            <wp:positionH relativeFrom="margin">
              <wp:align>left</wp:align>
            </wp:positionH>
            <wp:positionV relativeFrom="paragraph">
              <wp:posOffset>4019536</wp:posOffset>
            </wp:positionV>
            <wp:extent cx="2137144" cy="1177652"/>
            <wp:effectExtent l="0" t="0" r="0" b="3810"/>
            <wp:wrapNone/>
            <wp:docPr id="3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1" r="16553"/>
                    <a:stretch/>
                  </pic:blipFill>
                  <pic:spPr bwMode="auto">
                    <a:xfrm>
                      <a:off x="0" y="0"/>
                      <a:ext cx="2137144" cy="117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10D" w:rsidRPr="007053CC">
        <w:rPr>
          <w:rFonts w:ascii="Arial" w:hAnsi="Arial" w:cs="Arial"/>
          <w:i/>
          <w:noProof/>
          <w:color w:val="FFFFFF"/>
          <w:u w:val="single"/>
        </w:rPr>
        <w:t xml:space="preserve"> </w:t>
      </w:r>
      <w:r w:rsidR="00CA45C9" w:rsidRPr="007053CC">
        <w:rPr>
          <w:i/>
          <w:noProof/>
          <w:u w:val="single"/>
        </w:rPr>
        <w:t xml:space="preserve"> </w:t>
      </w:r>
      <w:r w:rsidR="00DB005E" w:rsidRPr="007053CC">
        <w:rPr>
          <w:i/>
          <w:noProof/>
          <w:u w:val="single"/>
        </w:rPr>
        <w:t xml:space="preserve">              </w:t>
      </w:r>
      <w:r w:rsidR="005D44A0" w:rsidRPr="007053CC">
        <w:rPr>
          <w:i/>
          <w:noProof/>
          <w:u w:val="single"/>
        </w:rPr>
        <w:t xml:space="preserve">  </w:t>
      </w:r>
      <w:r w:rsidR="00AF40F8" w:rsidRPr="007053CC">
        <w:rPr>
          <w:i/>
          <w:noProof/>
          <w:u w:val="single"/>
        </w:rPr>
        <w:t xml:space="preserve"> </w:t>
      </w:r>
      <w:r w:rsidR="00437174" w:rsidRPr="007053CC">
        <w:rPr>
          <w:i/>
          <w:noProof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E777E4" wp14:editId="35EF4896">
                <wp:simplePos x="0" y="0"/>
                <wp:positionH relativeFrom="column">
                  <wp:posOffset>5198745</wp:posOffset>
                </wp:positionH>
                <wp:positionV relativeFrom="paragraph">
                  <wp:posOffset>7316470</wp:posOffset>
                </wp:positionV>
                <wp:extent cx="2324100" cy="1723390"/>
                <wp:effectExtent l="0" t="0" r="0" b="0"/>
                <wp:wrapNone/>
                <wp:docPr id="3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72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715BA" w14:textId="77777777" w:rsidR="00A52ED3" w:rsidRDefault="00A52ED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777E4" id="Text Box 59" o:spid="_x0000_s1038" type="#_x0000_t202" style="position:absolute;left:0;text-align:left;margin-left:409.35pt;margin-top:576.1pt;width:183pt;height:135.7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" filled="f" stroked="f">
                <v:textbox style="mso-fit-shape-to-text:t">
                  <w:txbxContent>
                    <w:p w14:paraId="26D715BA" w14:textId="77777777" w:rsidR="00A52ED3" w:rsidRDefault="00A52ED3"/>
                  </w:txbxContent>
                </v:textbox>
              </v:shape>
            </w:pict>
          </mc:Fallback>
        </mc:AlternateContent>
      </w:r>
      <w:r w:rsidR="00E973A5" w:rsidRPr="007053CC">
        <w:rPr>
          <w:i/>
          <w:noProof/>
          <w:u w:val="single"/>
        </w:rPr>
        <w:br w:type="page"/>
      </w:r>
    </w:p>
    <w:p w14:paraId="02469D0C" w14:textId="788C0FCD" w:rsidR="005F70E4" w:rsidRDefault="00902746" w:rsidP="000500C5">
      <w:pPr>
        <w:rPr>
          <w:rFonts w:ascii="Verdana" w:hAnsi="Verdana"/>
          <w:color w:val="333333"/>
          <w:kern w:val="0"/>
          <w:sz w:val="18"/>
          <w:szCs w:val="18"/>
          <w:lang w:val="en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25F6750A" wp14:editId="1553685A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2546985" cy="9545320"/>
                <wp:effectExtent l="0" t="0" r="5715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985" cy="95453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45365" w14:textId="50114537" w:rsidR="00B633B2" w:rsidRDefault="00B633B2" w:rsidP="00D06BE7">
                            <w:pPr>
                              <w:rPr>
                                <w:b/>
                                <w:color w:val="3A6331" w:themeColor="accent4" w:themeShade="BF"/>
                                <w:sz w:val="16"/>
                                <w:szCs w:val="16"/>
                              </w:rPr>
                            </w:pPr>
                          </w:p>
                          <w:p w14:paraId="127352A3" w14:textId="59EB408A" w:rsidR="00B633B2" w:rsidRDefault="00B633B2" w:rsidP="00271309">
                            <w:pPr>
                              <w:jc w:val="center"/>
                              <w:rPr>
                                <w:b/>
                                <w:color w:val="3A6331" w:themeColor="accent4" w:themeShade="BF"/>
                                <w:sz w:val="16"/>
                                <w:szCs w:val="16"/>
                              </w:rPr>
                            </w:pPr>
                          </w:p>
                          <w:p w14:paraId="3117D84F" w14:textId="0A1EAA8E" w:rsidR="00B633B2" w:rsidRPr="00B633B2" w:rsidRDefault="0036638B" w:rsidP="00271309">
                            <w:pPr>
                              <w:jc w:val="center"/>
                              <w:rPr>
                                <w:b/>
                                <w:color w:val="3A6331" w:themeColor="accent4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5581D1D1" wp14:editId="142B0F1A">
                                  <wp:extent cx="1997157" cy="2124636"/>
                                  <wp:effectExtent l="0" t="0" r="3175" b="9525"/>
                                  <wp:docPr id="87" name="Picture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" name="business-people-holding-word-opportunity-arms-raised-39644917.jp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2669" cy="21517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7F063E" w14:textId="77777777" w:rsidR="00D07B1C" w:rsidRDefault="00D07B1C" w:rsidP="00902746">
                            <w:pPr>
                              <w:jc w:val="center"/>
                              <w:rPr>
                                <w:b/>
                                <w:color w:val="669900"/>
                                <w:sz w:val="16"/>
                                <w:szCs w:val="16"/>
                              </w:rPr>
                            </w:pPr>
                          </w:p>
                          <w:p w14:paraId="3BAB603D" w14:textId="77777777" w:rsidR="00562FD3" w:rsidRPr="00562FD3" w:rsidRDefault="00562FD3" w:rsidP="00902746">
                            <w:pPr>
                              <w:jc w:val="center"/>
                              <w:rPr>
                                <w:b/>
                                <w:color w:val="669900"/>
                                <w:sz w:val="44"/>
                                <w:szCs w:val="44"/>
                              </w:rPr>
                            </w:pPr>
                          </w:p>
                          <w:p w14:paraId="49B8B0D8" w14:textId="52EF26AB" w:rsidR="00182B15" w:rsidRPr="00CA4641" w:rsidRDefault="00271309" w:rsidP="00902746">
                            <w:pPr>
                              <w:jc w:val="center"/>
                              <w:rPr>
                                <w:b/>
                                <w:color w:val="669900"/>
                                <w:sz w:val="52"/>
                                <w:szCs w:val="52"/>
                              </w:rPr>
                            </w:pPr>
                            <w:r w:rsidRPr="00CA4641">
                              <w:rPr>
                                <w:b/>
                                <w:color w:val="669900"/>
                                <w:sz w:val="52"/>
                                <w:szCs w:val="52"/>
                              </w:rPr>
                              <w:t>FAMILY</w:t>
                            </w:r>
                            <w:r w:rsidRPr="00CA4641">
                              <w:rPr>
                                <w:b/>
                                <w:color w:val="669900"/>
                                <w:sz w:val="52"/>
                                <w:szCs w:val="52"/>
                              </w:rPr>
                              <w:br/>
                              <w:t>COUNCIL</w:t>
                            </w:r>
                          </w:p>
                          <w:p w14:paraId="53FE88C9" w14:textId="34AFB047" w:rsidR="00020847" w:rsidRPr="008F6C9E" w:rsidRDefault="006B7AF5" w:rsidP="00902746">
                            <w:pPr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sz w:val="48"/>
                                <w:szCs w:val="48"/>
                              </w:rPr>
                            </w:pPr>
                            <w:r w:rsidRPr="008F6C9E">
                              <w:rPr>
                                <w:bCs/>
                                <w:color w:val="auto"/>
                                <w:sz w:val="48"/>
                                <w:szCs w:val="48"/>
                              </w:rPr>
                              <w:t>March</w:t>
                            </w:r>
                            <w:r w:rsidR="00D67838" w:rsidRPr="008F6C9E">
                              <w:rPr>
                                <w:bCs/>
                                <w:color w:val="auto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322DAF" w:rsidRPr="008F6C9E">
                              <w:rPr>
                                <w:bCs/>
                                <w:color w:val="auto"/>
                                <w:sz w:val="48"/>
                                <w:szCs w:val="48"/>
                              </w:rPr>
                              <w:t>1</w:t>
                            </w:r>
                            <w:r w:rsidR="008F6C9E" w:rsidRPr="008F6C9E">
                              <w:rPr>
                                <w:bCs/>
                                <w:color w:val="auto"/>
                                <w:sz w:val="48"/>
                                <w:szCs w:val="48"/>
                              </w:rPr>
                              <w:t>0</w:t>
                            </w:r>
                            <w:r w:rsidR="00322DAF" w:rsidRPr="008F6C9E">
                              <w:rPr>
                                <w:bCs/>
                                <w:color w:val="auto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</w:p>
                          <w:p w14:paraId="1BE316EF" w14:textId="62FB0BBF" w:rsidR="00322DAF" w:rsidRPr="008F6C9E" w:rsidRDefault="00271309" w:rsidP="00902746">
                            <w:pPr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sz w:val="48"/>
                                <w:szCs w:val="48"/>
                              </w:rPr>
                            </w:pPr>
                            <w:r w:rsidRPr="008F6C9E">
                              <w:rPr>
                                <w:bCs/>
                                <w:color w:val="auto"/>
                                <w:sz w:val="48"/>
                                <w:szCs w:val="48"/>
                              </w:rPr>
                              <w:t>5:30 pm</w:t>
                            </w:r>
                          </w:p>
                          <w:p w14:paraId="3439A559" w14:textId="6D303A47" w:rsidR="00271309" w:rsidRPr="008F6C9E" w:rsidRDefault="0053474C" w:rsidP="00902746">
                            <w:pPr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sz w:val="48"/>
                                <w:szCs w:val="48"/>
                              </w:rPr>
                            </w:pPr>
                            <w:r w:rsidRPr="008F6C9E">
                              <w:rPr>
                                <w:bCs/>
                                <w:color w:val="auto"/>
                                <w:sz w:val="48"/>
                                <w:szCs w:val="48"/>
                              </w:rPr>
                              <w:t xml:space="preserve">Chapel </w:t>
                            </w:r>
                          </w:p>
                          <w:p w14:paraId="3ED9589F" w14:textId="3026CE60" w:rsidR="005F12C0" w:rsidRDefault="005F12C0" w:rsidP="00C77403">
                            <w:pPr>
                              <w:spacing w:line="276" w:lineRule="auto"/>
                              <w:rPr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5BC810EA" w14:textId="77777777" w:rsidR="00D07B1C" w:rsidRDefault="00D07B1C" w:rsidP="00C77403">
                            <w:pPr>
                              <w:spacing w:line="276" w:lineRule="auto"/>
                              <w:rPr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7128FE10" w14:textId="77777777" w:rsidR="005F12C0" w:rsidRPr="005F12C0" w:rsidRDefault="005F12C0" w:rsidP="00C77403">
                            <w:pPr>
                              <w:spacing w:line="276" w:lineRule="auto"/>
                              <w:rPr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7676ADB4" w14:textId="576CE6F3" w:rsidR="00E80FB8" w:rsidRPr="00562FD3" w:rsidRDefault="00271309" w:rsidP="00902746">
                            <w:pPr>
                              <w:jc w:val="center"/>
                              <w:rPr>
                                <w:b/>
                                <w:color w:val="669900"/>
                                <w:sz w:val="56"/>
                                <w:szCs w:val="56"/>
                              </w:rPr>
                            </w:pPr>
                            <w:r w:rsidRPr="00562FD3">
                              <w:rPr>
                                <w:b/>
                                <w:color w:val="669900"/>
                                <w:sz w:val="56"/>
                                <w:szCs w:val="56"/>
                              </w:rPr>
                              <w:t>RESIDENT</w:t>
                            </w:r>
                          </w:p>
                          <w:p w14:paraId="07E4CA41" w14:textId="5016CE4E" w:rsidR="00271309" w:rsidRPr="00562FD3" w:rsidRDefault="00271309" w:rsidP="00902746">
                            <w:pPr>
                              <w:jc w:val="center"/>
                              <w:rPr>
                                <w:b/>
                                <w:color w:val="669900"/>
                                <w:sz w:val="56"/>
                                <w:szCs w:val="56"/>
                              </w:rPr>
                            </w:pPr>
                            <w:r w:rsidRPr="00562FD3">
                              <w:rPr>
                                <w:b/>
                                <w:color w:val="669900"/>
                                <w:sz w:val="56"/>
                                <w:szCs w:val="56"/>
                              </w:rPr>
                              <w:t>COUNCIL</w:t>
                            </w:r>
                          </w:p>
                          <w:p w14:paraId="456F7650" w14:textId="7505A1F5" w:rsidR="00271309" w:rsidRPr="00562FD3" w:rsidRDefault="00E37759" w:rsidP="00902746">
                            <w:pPr>
                              <w:jc w:val="center"/>
                              <w:rPr>
                                <w:bCs/>
                                <w:color w:val="auto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sz w:val="48"/>
                                <w:szCs w:val="48"/>
                              </w:rPr>
                              <w:t>March</w:t>
                            </w:r>
                            <w:r w:rsidR="00262B95" w:rsidRPr="00562FD3">
                              <w:rPr>
                                <w:bCs/>
                                <w:color w:val="auto"/>
                                <w:sz w:val="48"/>
                                <w:szCs w:val="48"/>
                              </w:rPr>
                              <w:t xml:space="preserve"> 2</w:t>
                            </w:r>
                            <w:r w:rsidR="00CC5BCF">
                              <w:rPr>
                                <w:bCs/>
                                <w:color w:val="auto"/>
                                <w:sz w:val="48"/>
                                <w:szCs w:val="48"/>
                              </w:rPr>
                              <w:t>4</w:t>
                            </w:r>
                            <w:r w:rsidR="00262B95" w:rsidRPr="00562FD3">
                              <w:rPr>
                                <w:bCs/>
                                <w:color w:val="auto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</w:p>
                          <w:p w14:paraId="2971D2CA" w14:textId="2CB479C5" w:rsidR="00271309" w:rsidRPr="00562FD3" w:rsidRDefault="00271309" w:rsidP="00902746">
                            <w:pPr>
                              <w:jc w:val="center"/>
                              <w:rPr>
                                <w:bCs/>
                                <w:color w:val="auto"/>
                                <w:sz w:val="48"/>
                                <w:szCs w:val="48"/>
                              </w:rPr>
                            </w:pPr>
                            <w:r w:rsidRPr="00562FD3">
                              <w:rPr>
                                <w:bCs/>
                                <w:color w:val="auto"/>
                                <w:sz w:val="48"/>
                                <w:szCs w:val="48"/>
                              </w:rPr>
                              <w:t>2:00 pm</w:t>
                            </w:r>
                          </w:p>
                          <w:p w14:paraId="22B03D08" w14:textId="71F58094" w:rsidR="00271309" w:rsidRDefault="00271309" w:rsidP="00902746">
                            <w:pPr>
                              <w:jc w:val="center"/>
                              <w:rPr>
                                <w:bCs/>
                                <w:color w:val="auto"/>
                                <w:sz w:val="48"/>
                                <w:szCs w:val="48"/>
                              </w:rPr>
                            </w:pPr>
                            <w:r w:rsidRPr="00562FD3">
                              <w:rPr>
                                <w:bCs/>
                                <w:color w:val="auto"/>
                                <w:sz w:val="48"/>
                                <w:szCs w:val="48"/>
                              </w:rPr>
                              <w:t>South Dining</w:t>
                            </w:r>
                          </w:p>
                          <w:p w14:paraId="7252A50C" w14:textId="6792C427" w:rsidR="00562FD3" w:rsidRDefault="00562FD3" w:rsidP="00902746">
                            <w:pPr>
                              <w:jc w:val="center"/>
                              <w:rPr>
                                <w:bCs/>
                                <w:color w:val="auto"/>
                                <w:sz w:val="48"/>
                                <w:szCs w:val="48"/>
                              </w:rPr>
                            </w:pPr>
                          </w:p>
                          <w:p w14:paraId="548D2AD1" w14:textId="77777777" w:rsidR="0072639B" w:rsidRPr="00BB75B5" w:rsidRDefault="0072639B" w:rsidP="00902746">
                            <w:pPr>
                              <w:jc w:val="center"/>
                              <w:rPr>
                                <w:bCs/>
                                <w:color w:val="auto"/>
                              </w:rPr>
                            </w:pPr>
                          </w:p>
                          <w:p w14:paraId="4429472A" w14:textId="79F5FB54" w:rsidR="00A80191" w:rsidRPr="00194632" w:rsidRDefault="0036638B" w:rsidP="00140BD4">
                            <w:pPr>
                              <w:jc w:val="center"/>
                              <w:rPr>
                                <w:bCs/>
                                <w:color w:val="aut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6CB7CEA2" wp14:editId="5998BCBA">
                                  <wp:extent cx="2393950" cy="1659974"/>
                                  <wp:effectExtent l="0" t="0" r="6350" b="0"/>
                                  <wp:docPr id="86" name="Picture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" name="multiethnic-people-holding-word-connect-39552260.jp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7564" cy="16832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44381B" w14:textId="1B4F5CC2" w:rsidR="00A80191" w:rsidRDefault="00A80191" w:rsidP="00140BD4">
                            <w:pPr>
                              <w:jc w:val="center"/>
                              <w:rPr>
                                <w:bCs/>
                                <w:color w:val="auto"/>
                                <w:sz w:val="40"/>
                                <w:szCs w:val="40"/>
                              </w:rPr>
                            </w:pPr>
                          </w:p>
                          <w:p w14:paraId="3DCA129A" w14:textId="77777777" w:rsidR="00A80191" w:rsidRDefault="00A80191" w:rsidP="00140BD4">
                            <w:pPr>
                              <w:jc w:val="center"/>
                              <w:rPr>
                                <w:bCs/>
                                <w:color w:val="auto"/>
                                <w:sz w:val="40"/>
                                <w:szCs w:val="40"/>
                              </w:rPr>
                            </w:pPr>
                          </w:p>
                          <w:p w14:paraId="1AE1D3AD" w14:textId="77777777" w:rsidR="00A80191" w:rsidRPr="00271309" w:rsidRDefault="00A80191" w:rsidP="00140BD4">
                            <w:pPr>
                              <w:jc w:val="center"/>
                              <w:rPr>
                                <w:bCs/>
                                <w:color w:val="auto"/>
                                <w:sz w:val="40"/>
                                <w:szCs w:val="40"/>
                              </w:rPr>
                            </w:pPr>
                          </w:p>
                          <w:p w14:paraId="5DB8F4D7" w14:textId="6F12438A" w:rsidR="00322DAF" w:rsidRDefault="00322DAF" w:rsidP="00140BD4">
                            <w:pPr>
                              <w:jc w:val="center"/>
                              <w:rPr>
                                <w:b/>
                                <w:color w:val="7030A0"/>
                                <w:sz w:val="56"/>
                                <w:szCs w:val="56"/>
                              </w:rPr>
                            </w:pPr>
                          </w:p>
                          <w:p w14:paraId="5A2F8E0D" w14:textId="77777777" w:rsidR="00322DAF" w:rsidRDefault="00322DAF" w:rsidP="00140BD4">
                            <w:pPr>
                              <w:jc w:val="center"/>
                              <w:rPr>
                                <w:b/>
                                <w:color w:val="7030A0"/>
                                <w:sz w:val="56"/>
                                <w:szCs w:val="56"/>
                              </w:rPr>
                            </w:pPr>
                          </w:p>
                          <w:p w14:paraId="5F88C9ED" w14:textId="1DB774EC" w:rsidR="00322DAF" w:rsidRDefault="00322DAF" w:rsidP="00140BD4">
                            <w:pPr>
                              <w:jc w:val="center"/>
                              <w:rPr>
                                <w:b/>
                                <w:color w:val="7030A0"/>
                                <w:sz w:val="56"/>
                                <w:szCs w:val="56"/>
                              </w:rPr>
                            </w:pPr>
                          </w:p>
                          <w:p w14:paraId="220D43D3" w14:textId="77777777" w:rsidR="00322DAF" w:rsidRPr="00322DAF" w:rsidRDefault="00322DAF" w:rsidP="00140BD4">
                            <w:pPr>
                              <w:jc w:val="center"/>
                              <w:rPr>
                                <w:b/>
                                <w:color w:val="7030A0"/>
                                <w:sz w:val="56"/>
                                <w:szCs w:val="56"/>
                              </w:rPr>
                            </w:pPr>
                          </w:p>
                          <w:p w14:paraId="44B95049" w14:textId="77777777" w:rsidR="002C71BB" w:rsidRPr="00F27FF9" w:rsidRDefault="002C71BB" w:rsidP="00140B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40"/>
                              </w:rPr>
                            </w:pPr>
                          </w:p>
                          <w:p w14:paraId="1449DFC2" w14:textId="77777777" w:rsidR="002C71BB" w:rsidRDefault="002C71BB" w:rsidP="002C71BB">
                            <w:pPr>
                              <w:rPr>
                                <w:rFonts w:ascii="Arial" w:hAnsi="Arial" w:cs="Arial"/>
                                <w:color w:val="C00000"/>
                                <w:sz w:val="36"/>
                                <w:szCs w:val="40"/>
                                <w:u w:val="single"/>
                              </w:rPr>
                            </w:pPr>
                          </w:p>
                          <w:p w14:paraId="7119C3C8" w14:textId="77777777" w:rsidR="002C71BB" w:rsidRDefault="002C71BB" w:rsidP="002C71BB">
                            <w:pPr>
                              <w:rPr>
                                <w:rFonts w:ascii="Arial" w:hAnsi="Arial" w:cs="Arial"/>
                                <w:color w:val="C00000"/>
                                <w:sz w:val="36"/>
                                <w:szCs w:val="40"/>
                                <w:u w:val="single"/>
                              </w:rPr>
                            </w:pPr>
                          </w:p>
                          <w:p w14:paraId="0478B33D" w14:textId="77777777" w:rsidR="002C71BB" w:rsidRDefault="002C71BB" w:rsidP="002C71BB">
                            <w:pPr>
                              <w:rPr>
                                <w:rFonts w:ascii="Arial" w:hAnsi="Arial" w:cs="Arial"/>
                                <w:color w:val="C00000"/>
                                <w:sz w:val="36"/>
                                <w:szCs w:val="40"/>
                                <w:u w:val="single"/>
                              </w:rPr>
                            </w:pPr>
                          </w:p>
                          <w:p w14:paraId="2580EE13" w14:textId="77777777" w:rsidR="002C71BB" w:rsidRDefault="002C71BB" w:rsidP="00366109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auto"/>
                                <w:sz w:val="28"/>
                                <w:szCs w:val="40"/>
                              </w:rPr>
                            </w:pPr>
                          </w:p>
                          <w:p w14:paraId="5E3A0A3E" w14:textId="77777777" w:rsidR="002C71BB" w:rsidRDefault="002C71BB" w:rsidP="00366109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auto"/>
                                <w:sz w:val="28"/>
                                <w:szCs w:val="40"/>
                              </w:rPr>
                            </w:pPr>
                          </w:p>
                          <w:p w14:paraId="73A7E754" w14:textId="77777777" w:rsidR="002C71BB" w:rsidRDefault="002C71BB" w:rsidP="00366109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auto"/>
                                <w:sz w:val="28"/>
                                <w:szCs w:val="40"/>
                              </w:rPr>
                            </w:pPr>
                          </w:p>
                          <w:p w14:paraId="0B62768F" w14:textId="77777777" w:rsidR="002C71BB" w:rsidRDefault="002C71BB" w:rsidP="00366109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auto"/>
                                <w:sz w:val="28"/>
                                <w:szCs w:val="40"/>
                              </w:rPr>
                            </w:pPr>
                          </w:p>
                          <w:p w14:paraId="5B6AF4EF" w14:textId="77777777" w:rsidR="002C71BB" w:rsidRDefault="002C71BB" w:rsidP="00366109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auto"/>
                                <w:sz w:val="28"/>
                                <w:szCs w:val="40"/>
                              </w:rPr>
                            </w:pPr>
                          </w:p>
                          <w:p w14:paraId="31435C60" w14:textId="77777777" w:rsidR="002C71BB" w:rsidRPr="008C3CEB" w:rsidRDefault="002C71BB" w:rsidP="00366109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auto"/>
                                <w:sz w:val="28"/>
                                <w:szCs w:val="40"/>
                              </w:rPr>
                            </w:pPr>
                          </w:p>
                          <w:p w14:paraId="003BA9C4" w14:textId="77777777" w:rsidR="00182B15" w:rsidRDefault="00182B15" w:rsidP="00C90C38">
                            <w:pPr>
                              <w:rPr>
                                <w:rFonts w:ascii="Gadugi" w:hAnsi="Gadug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0BEC8458" w14:textId="77777777" w:rsidR="00B47DE4" w:rsidRPr="00305077" w:rsidRDefault="00B47DE4" w:rsidP="00C90C38">
                            <w:pPr>
                              <w:rPr>
                                <w:rFonts w:ascii="Gadugi" w:hAnsi="Gadugi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6750A" id="_x0000_s1039" type="#_x0000_t202" style="position:absolute;margin-left:0;margin-top:.5pt;width:200.55pt;height:751.6pt;z-index:2516469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" fillcolor="#d9ead5 [663]" stroked="f">
                <v:textbox>
                  <w:txbxContent>
                    <w:p w14:paraId="40045365" w14:textId="50114537" w:rsidR="00B633B2" w:rsidRDefault="00B633B2" w:rsidP="00D06BE7">
                      <w:pPr>
                        <w:rPr>
                          <w:b/>
                          <w:color w:val="3A6331" w:themeColor="accent4" w:themeShade="BF"/>
                          <w:sz w:val="16"/>
                          <w:szCs w:val="16"/>
                        </w:rPr>
                      </w:pPr>
                    </w:p>
                    <w:p w14:paraId="127352A3" w14:textId="59EB408A" w:rsidR="00B633B2" w:rsidRDefault="00B633B2" w:rsidP="00271309">
                      <w:pPr>
                        <w:jc w:val="center"/>
                        <w:rPr>
                          <w:b/>
                          <w:color w:val="3A6331" w:themeColor="accent4" w:themeShade="BF"/>
                          <w:sz w:val="16"/>
                          <w:szCs w:val="16"/>
                        </w:rPr>
                      </w:pPr>
                    </w:p>
                    <w:p w14:paraId="3117D84F" w14:textId="0A1EAA8E" w:rsidR="00B633B2" w:rsidRPr="00B633B2" w:rsidRDefault="0036638B" w:rsidP="00271309">
                      <w:pPr>
                        <w:jc w:val="center"/>
                        <w:rPr>
                          <w:b/>
                          <w:color w:val="3A6331" w:themeColor="accent4" w:themeShade="BF"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noProof/>
                          <w:color w:val="auto"/>
                          <w:sz w:val="44"/>
                          <w:szCs w:val="44"/>
                        </w:rPr>
                        <w:drawing>
                          <wp:inline distT="0" distB="0" distL="0" distR="0" wp14:anchorId="5581D1D1" wp14:editId="142B0F1A">
                            <wp:extent cx="1997157" cy="2124636"/>
                            <wp:effectExtent l="0" t="0" r="3175" b="9525"/>
                            <wp:docPr id="87" name="Picture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" name="business-people-holding-word-opportunity-arms-raised-39644917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2669" cy="21517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7F063E" w14:textId="77777777" w:rsidR="00D07B1C" w:rsidRDefault="00D07B1C" w:rsidP="00902746">
                      <w:pPr>
                        <w:jc w:val="center"/>
                        <w:rPr>
                          <w:b/>
                          <w:color w:val="669900"/>
                          <w:sz w:val="16"/>
                          <w:szCs w:val="16"/>
                        </w:rPr>
                      </w:pPr>
                    </w:p>
                    <w:p w14:paraId="3BAB603D" w14:textId="77777777" w:rsidR="00562FD3" w:rsidRPr="00562FD3" w:rsidRDefault="00562FD3" w:rsidP="00902746">
                      <w:pPr>
                        <w:jc w:val="center"/>
                        <w:rPr>
                          <w:b/>
                          <w:color w:val="669900"/>
                          <w:sz w:val="44"/>
                          <w:szCs w:val="44"/>
                        </w:rPr>
                      </w:pPr>
                    </w:p>
                    <w:p w14:paraId="49B8B0D8" w14:textId="52EF26AB" w:rsidR="00182B15" w:rsidRPr="00CA4641" w:rsidRDefault="00271309" w:rsidP="00902746">
                      <w:pPr>
                        <w:jc w:val="center"/>
                        <w:rPr>
                          <w:b/>
                          <w:color w:val="669900"/>
                          <w:sz w:val="52"/>
                          <w:szCs w:val="52"/>
                        </w:rPr>
                      </w:pPr>
                      <w:r w:rsidRPr="00CA4641">
                        <w:rPr>
                          <w:b/>
                          <w:color w:val="669900"/>
                          <w:sz w:val="52"/>
                          <w:szCs w:val="52"/>
                        </w:rPr>
                        <w:t>FAMILY</w:t>
                      </w:r>
                      <w:r w:rsidRPr="00CA4641">
                        <w:rPr>
                          <w:b/>
                          <w:color w:val="669900"/>
                          <w:sz w:val="52"/>
                          <w:szCs w:val="52"/>
                        </w:rPr>
                        <w:br/>
                        <w:t>COUNCIL</w:t>
                      </w:r>
                    </w:p>
                    <w:p w14:paraId="53FE88C9" w14:textId="34AFB047" w:rsidR="00020847" w:rsidRPr="008F6C9E" w:rsidRDefault="006B7AF5" w:rsidP="00902746">
                      <w:pPr>
                        <w:spacing w:line="276" w:lineRule="auto"/>
                        <w:jc w:val="center"/>
                        <w:rPr>
                          <w:bCs/>
                          <w:color w:val="auto"/>
                          <w:sz w:val="48"/>
                          <w:szCs w:val="48"/>
                        </w:rPr>
                      </w:pPr>
                      <w:r w:rsidRPr="008F6C9E">
                        <w:rPr>
                          <w:bCs/>
                          <w:color w:val="auto"/>
                          <w:sz w:val="48"/>
                          <w:szCs w:val="48"/>
                        </w:rPr>
                        <w:t>March</w:t>
                      </w:r>
                      <w:r w:rsidR="00D67838" w:rsidRPr="008F6C9E">
                        <w:rPr>
                          <w:bCs/>
                          <w:color w:val="auto"/>
                          <w:sz w:val="48"/>
                          <w:szCs w:val="48"/>
                        </w:rPr>
                        <w:t xml:space="preserve"> </w:t>
                      </w:r>
                      <w:r w:rsidR="00322DAF" w:rsidRPr="008F6C9E">
                        <w:rPr>
                          <w:bCs/>
                          <w:color w:val="auto"/>
                          <w:sz w:val="48"/>
                          <w:szCs w:val="48"/>
                        </w:rPr>
                        <w:t>1</w:t>
                      </w:r>
                      <w:r w:rsidR="008F6C9E" w:rsidRPr="008F6C9E">
                        <w:rPr>
                          <w:bCs/>
                          <w:color w:val="auto"/>
                          <w:sz w:val="48"/>
                          <w:szCs w:val="48"/>
                        </w:rPr>
                        <w:t>0</w:t>
                      </w:r>
                      <w:r w:rsidR="00322DAF" w:rsidRPr="008F6C9E">
                        <w:rPr>
                          <w:bCs/>
                          <w:color w:val="auto"/>
                          <w:sz w:val="48"/>
                          <w:szCs w:val="48"/>
                          <w:vertAlign w:val="superscript"/>
                        </w:rPr>
                        <w:t>th</w:t>
                      </w:r>
                    </w:p>
                    <w:p w14:paraId="1BE316EF" w14:textId="62FB0BBF" w:rsidR="00322DAF" w:rsidRPr="008F6C9E" w:rsidRDefault="00271309" w:rsidP="00902746">
                      <w:pPr>
                        <w:spacing w:line="276" w:lineRule="auto"/>
                        <w:jc w:val="center"/>
                        <w:rPr>
                          <w:bCs/>
                          <w:color w:val="auto"/>
                          <w:sz w:val="48"/>
                          <w:szCs w:val="48"/>
                        </w:rPr>
                      </w:pPr>
                      <w:r w:rsidRPr="008F6C9E">
                        <w:rPr>
                          <w:bCs/>
                          <w:color w:val="auto"/>
                          <w:sz w:val="48"/>
                          <w:szCs w:val="48"/>
                        </w:rPr>
                        <w:t>5:30 pm</w:t>
                      </w:r>
                    </w:p>
                    <w:p w14:paraId="3439A559" w14:textId="6D303A47" w:rsidR="00271309" w:rsidRPr="008F6C9E" w:rsidRDefault="0053474C" w:rsidP="00902746">
                      <w:pPr>
                        <w:spacing w:line="276" w:lineRule="auto"/>
                        <w:jc w:val="center"/>
                        <w:rPr>
                          <w:bCs/>
                          <w:color w:val="auto"/>
                          <w:sz w:val="48"/>
                          <w:szCs w:val="48"/>
                        </w:rPr>
                      </w:pPr>
                      <w:r w:rsidRPr="008F6C9E">
                        <w:rPr>
                          <w:bCs/>
                          <w:color w:val="auto"/>
                          <w:sz w:val="48"/>
                          <w:szCs w:val="48"/>
                        </w:rPr>
                        <w:t xml:space="preserve">Chapel </w:t>
                      </w:r>
                    </w:p>
                    <w:p w14:paraId="3ED9589F" w14:textId="3026CE60" w:rsidR="005F12C0" w:rsidRDefault="005F12C0" w:rsidP="00C77403">
                      <w:pPr>
                        <w:spacing w:line="276" w:lineRule="auto"/>
                        <w:rPr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14:paraId="5BC810EA" w14:textId="77777777" w:rsidR="00D07B1C" w:rsidRDefault="00D07B1C" w:rsidP="00C77403">
                      <w:pPr>
                        <w:spacing w:line="276" w:lineRule="auto"/>
                        <w:rPr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14:paraId="7128FE10" w14:textId="77777777" w:rsidR="005F12C0" w:rsidRPr="005F12C0" w:rsidRDefault="005F12C0" w:rsidP="00C77403">
                      <w:pPr>
                        <w:spacing w:line="276" w:lineRule="auto"/>
                        <w:rPr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14:paraId="7676ADB4" w14:textId="576CE6F3" w:rsidR="00E80FB8" w:rsidRPr="00562FD3" w:rsidRDefault="00271309" w:rsidP="00902746">
                      <w:pPr>
                        <w:jc w:val="center"/>
                        <w:rPr>
                          <w:b/>
                          <w:color w:val="669900"/>
                          <w:sz w:val="56"/>
                          <w:szCs w:val="56"/>
                        </w:rPr>
                      </w:pPr>
                      <w:r w:rsidRPr="00562FD3">
                        <w:rPr>
                          <w:b/>
                          <w:color w:val="669900"/>
                          <w:sz w:val="56"/>
                          <w:szCs w:val="56"/>
                        </w:rPr>
                        <w:t>RESIDENT</w:t>
                      </w:r>
                    </w:p>
                    <w:p w14:paraId="07E4CA41" w14:textId="5016CE4E" w:rsidR="00271309" w:rsidRPr="00562FD3" w:rsidRDefault="00271309" w:rsidP="00902746">
                      <w:pPr>
                        <w:jc w:val="center"/>
                        <w:rPr>
                          <w:b/>
                          <w:color w:val="669900"/>
                          <w:sz w:val="56"/>
                          <w:szCs w:val="56"/>
                        </w:rPr>
                      </w:pPr>
                      <w:r w:rsidRPr="00562FD3">
                        <w:rPr>
                          <w:b/>
                          <w:color w:val="669900"/>
                          <w:sz w:val="56"/>
                          <w:szCs w:val="56"/>
                        </w:rPr>
                        <w:t>COUNCIL</w:t>
                      </w:r>
                    </w:p>
                    <w:p w14:paraId="456F7650" w14:textId="7505A1F5" w:rsidR="00271309" w:rsidRPr="00562FD3" w:rsidRDefault="00E37759" w:rsidP="00902746">
                      <w:pPr>
                        <w:jc w:val="center"/>
                        <w:rPr>
                          <w:bCs/>
                          <w:color w:val="auto"/>
                          <w:sz w:val="48"/>
                          <w:szCs w:val="48"/>
                        </w:rPr>
                      </w:pPr>
                      <w:r>
                        <w:rPr>
                          <w:bCs/>
                          <w:color w:val="auto"/>
                          <w:sz w:val="48"/>
                          <w:szCs w:val="48"/>
                        </w:rPr>
                        <w:t>March</w:t>
                      </w:r>
                      <w:r w:rsidR="00262B95" w:rsidRPr="00562FD3">
                        <w:rPr>
                          <w:bCs/>
                          <w:color w:val="auto"/>
                          <w:sz w:val="48"/>
                          <w:szCs w:val="48"/>
                        </w:rPr>
                        <w:t xml:space="preserve"> 2</w:t>
                      </w:r>
                      <w:r w:rsidR="00CC5BCF">
                        <w:rPr>
                          <w:bCs/>
                          <w:color w:val="auto"/>
                          <w:sz w:val="48"/>
                          <w:szCs w:val="48"/>
                        </w:rPr>
                        <w:t>4</w:t>
                      </w:r>
                      <w:r w:rsidR="00262B95" w:rsidRPr="00562FD3">
                        <w:rPr>
                          <w:bCs/>
                          <w:color w:val="auto"/>
                          <w:sz w:val="48"/>
                          <w:szCs w:val="48"/>
                          <w:vertAlign w:val="superscript"/>
                        </w:rPr>
                        <w:t>th</w:t>
                      </w:r>
                    </w:p>
                    <w:p w14:paraId="2971D2CA" w14:textId="2CB479C5" w:rsidR="00271309" w:rsidRPr="00562FD3" w:rsidRDefault="00271309" w:rsidP="00902746">
                      <w:pPr>
                        <w:jc w:val="center"/>
                        <w:rPr>
                          <w:bCs/>
                          <w:color w:val="auto"/>
                          <w:sz w:val="48"/>
                          <w:szCs w:val="48"/>
                        </w:rPr>
                      </w:pPr>
                      <w:r w:rsidRPr="00562FD3">
                        <w:rPr>
                          <w:bCs/>
                          <w:color w:val="auto"/>
                          <w:sz w:val="48"/>
                          <w:szCs w:val="48"/>
                        </w:rPr>
                        <w:t>2:00 pm</w:t>
                      </w:r>
                    </w:p>
                    <w:p w14:paraId="22B03D08" w14:textId="71F58094" w:rsidR="00271309" w:rsidRDefault="00271309" w:rsidP="00902746">
                      <w:pPr>
                        <w:jc w:val="center"/>
                        <w:rPr>
                          <w:bCs/>
                          <w:color w:val="auto"/>
                          <w:sz w:val="48"/>
                          <w:szCs w:val="48"/>
                        </w:rPr>
                      </w:pPr>
                      <w:r w:rsidRPr="00562FD3">
                        <w:rPr>
                          <w:bCs/>
                          <w:color w:val="auto"/>
                          <w:sz w:val="48"/>
                          <w:szCs w:val="48"/>
                        </w:rPr>
                        <w:t>South Dining</w:t>
                      </w:r>
                    </w:p>
                    <w:p w14:paraId="7252A50C" w14:textId="6792C427" w:rsidR="00562FD3" w:rsidRDefault="00562FD3" w:rsidP="00902746">
                      <w:pPr>
                        <w:jc w:val="center"/>
                        <w:rPr>
                          <w:bCs/>
                          <w:color w:val="auto"/>
                          <w:sz w:val="48"/>
                          <w:szCs w:val="48"/>
                        </w:rPr>
                      </w:pPr>
                    </w:p>
                    <w:p w14:paraId="548D2AD1" w14:textId="77777777" w:rsidR="0072639B" w:rsidRPr="00BB75B5" w:rsidRDefault="0072639B" w:rsidP="00902746">
                      <w:pPr>
                        <w:jc w:val="center"/>
                        <w:rPr>
                          <w:bCs/>
                          <w:color w:val="auto"/>
                        </w:rPr>
                      </w:pPr>
                    </w:p>
                    <w:p w14:paraId="4429472A" w14:textId="79F5FB54" w:rsidR="00A80191" w:rsidRPr="00194632" w:rsidRDefault="0036638B" w:rsidP="00140BD4">
                      <w:pPr>
                        <w:jc w:val="center"/>
                        <w:rPr>
                          <w:bCs/>
                          <w:color w:val="auto"/>
                          <w:sz w:val="44"/>
                          <w:szCs w:val="44"/>
                        </w:rPr>
                      </w:pPr>
                      <w:r>
                        <w:rPr>
                          <w:bCs/>
                          <w:noProof/>
                          <w:color w:val="auto"/>
                          <w:sz w:val="44"/>
                          <w:szCs w:val="44"/>
                        </w:rPr>
                        <w:drawing>
                          <wp:inline distT="0" distB="0" distL="0" distR="0" wp14:anchorId="6CB7CEA2" wp14:editId="5998BCBA">
                            <wp:extent cx="2393950" cy="1659974"/>
                            <wp:effectExtent l="0" t="0" r="6350" b="0"/>
                            <wp:docPr id="86" name="Picture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" name="multiethnic-people-holding-word-connect-39552260.jp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7564" cy="16832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44381B" w14:textId="1B4F5CC2" w:rsidR="00A80191" w:rsidRDefault="00A80191" w:rsidP="00140BD4">
                      <w:pPr>
                        <w:jc w:val="center"/>
                        <w:rPr>
                          <w:bCs/>
                          <w:color w:val="auto"/>
                          <w:sz w:val="40"/>
                          <w:szCs w:val="40"/>
                        </w:rPr>
                      </w:pPr>
                    </w:p>
                    <w:p w14:paraId="3DCA129A" w14:textId="77777777" w:rsidR="00A80191" w:rsidRDefault="00A80191" w:rsidP="00140BD4">
                      <w:pPr>
                        <w:jc w:val="center"/>
                        <w:rPr>
                          <w:bCs/>
                          <w:color w:val="auto"/>
                          <w:sz w:val="40"/>
                          <w:szCs w:val="40"/>
                        </w:rPr>
                      </w:pPr>
                    </w:p>
                    <w:p w14:paraId="1AE1D3AD" w14:textId="77777777" w:rsidR="00A80191" w:rsidRPr="00271309" w:rsidRDefault="00A80191" w:rsidP="00140BD4">
                      <w:pPr>
                        <w:jc w:val="center"/>
                        <w:rPr>
                          <w:bCs/>
                          <w:color w:val="auto"/>
                          <w:sz w:val="40"/>
                          <w:szCs w:val="40"/>
                        </w:rPr>
                      </w:pPr>
                    </w:p>
                    <w:p w14:paraId="5DB8F4D7" w14:textId="6F12438A" w:rsidR="00322DAF" w:rsidRDefault="00322DAF" w:rsidP="00140BD4">
                      <w:pPr>
                        <w:jc w:val="center"/>
                        <w:rPr>
                          <w:b/>
                          <w:color w:val="7030A0"/>
                          <w:sz w:val="56"/>
                          <w:szCs w:val="56"/>
                        </w:rPr>
                      </w:pPr>
                    </w:p>
                    <w:p w14:paraId="5A2F8E0D" w14:textId="77777777" w:rsidR="00322DAF" w:rsidRDefault="00322DAF" w:rsidP="00140BD4">
                      <w:pPr>
                        <w:jc w:val="center"/>
                        <w:rPr>
                          <w:b/>
                          <w:color w:val="7030A0"/>
                          <w:sz w:val="56"/>
                          <w:szCs w:val="56"/>
                        </w:rPr>
                      </w:pPr>
                    </w:p>
                    <w:p w14:paraId="5F88C9ED" w14:textId="1DB774EC" w:rsidR="00322DAF" w:rsidRDefault="00322DAF" w:rsidP="00140BD4">
                      <w:pPr>
                        <w:jc w:val="center"/>
                        <w:rPr>
                          <w:b/>
                          <w:color w:val="7030A0"/>
                          <w:sz w:val="56"/>
                          <w:szCs w:val="56"/>
                        </w:rPr>
                      </w:pPr>
                    </w:p>
                    <w:p w14:paraId="220D43D3" w14:textId="77777777" w:rsidR="00322DAF" w:rsidRPr="00322DAF" w:rsidRDefault="00322DAF" w:rsidP="00140BD4">
                      <w:pPr>
                        <w:jc w:val="center"/>
                        <w:rPr>
                          <w:b/>
                          <w:color w:val="7030A0"/>
                          <w:sz w:val="56"/>
                          <w:szCs w:val="56"/>
                        </w:rPr>
                      </w:pPr>
                    </w:p>
                    <w:p w14:paraId="44B95049" w14:textId="77777777" w:rsidR="002C71BB" w:rsidRPr="00F27FF9" w:rsidRDefault="002C71BB" w:rsidP="00140BD4">
                      <w:pPr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40"/>
                        </w:rPr>
                      </w:pPr>
                    </w:p>
                    <w:p w14:paraId="1449DFC2" w14:textId="77777777" w:rsidR="002C71BB" w:rsidRDefault="002C71BB" w:rsidP="002C71BB">
                      <w:pPr>
                        <w:rPr>
                          <w:rFonts w:ascii="Arial" w:hAnsi="Arial" w:cs="Arial"/>
                          <w:color w:val="C00000"/>
                          <w:sz w:val="36"/>
                          <w:szCs w:val="40"/>
                          <w:u w:val="single"/>
                        </w:rPr>
                      </w:pPr>
                    </w:p>
                    <w:p w14:paraId="7119C3C8" w14:textId="77777777" w:rsidR="002C71BB" w:rsidRDefault="002C71BB" w:rsidP="002C71BB">
                      <w:pPr>
                        <w:rPr>
                          <w:rFonts w:ascii="Arial" w:hAnsi="Arial" w:cs="Arial"/>
                          <w:color w:val="C00000"/>
                          <w:sz w:val="36"/>
                          <w:szCs w:val="40"/>
                          <w:u w:val="single"/>
                        </w:rPr>
                      </w:pPr>
                    </w:p>
                    <w:p w14:paraId="0478B33D" w14:textId="77777777" w:rsidR="002C71BB" w:rsidRDefault="002C71BB" w:rsidP="002C71BB">
                      <w:pPr>
                        <w:rPr>
                          <w:rFonts w:ascii="Arial" w:hAnsi="Arial" w:cs="Arial"/>
                          <w:color w:val="C00000"/>
                          <w:sz w:val="36"/>
                          <w:szCs w:val="40"/>
                          <w:u w:val="single"/>
                        </w:rPr>
                      </w:pPr>
                    </w:p>
                    <w:p w14:paraId="2580EE13" w14:textId="77777777" w:rsidR="002C71BB" w:rsidRDefault="002C71BB" w:rsidP="00366109">
                      <w:pPr>
                        <w:jc w:val="center"/>
                        <w:rPr>
                          <w:rFonts w:ascii="Tahoma" w:hAnsi="Tahoma" w:cs="Tahoma"/>
                          <w:b/>
                          <w:color w:val="auto"/>
                          <w:sz w:val="28"/>
                          <w:szCs w:val="40"/>
                        </w:rPr>
                      </w:pPr>
                    </w:p>
                    <w:p w14:paraId="5E3A0A3E" w14:textId="77777777" w:rsidR="002C71BB" w:rsidRDefault="002C71BB" w:rsidP="00366109">
                      <w:pPr>
                        <w:jc w:val="center"/>
                        <w:rPr>
                          <w:rFonts w:ascii="Tahoma" w:hAnsi="Tahoma" w:cs="Tahoma"/>
                          <w:b/>
                          <w:color w:val="auto"/>
                          <w:sz w:val="28"/>
                          <w:szCs w:val="40"/>
                        </w:rPr>
                      </w:pPr>
                    </w:p>
                    <w:p w14:paraId="73A7E754" w14:textId="77777777" w:rsidR="002C71BB" w:rsidRDefault="002C71BB" w:rsidP="00366109">
                      <w:pPr>
                        <w:jc w:val="center"/>
                        <w:rPr>
                          <w:rFonts w:ascii="Tahoma" w:hAnsi="Tahoma" w:cs="Tahoma"/>
                          <w:b/>
                          <w:color w:val="auto"/>
                          <w:sz w:val="28"/>
                          <w:szCs w:val="40"/>
                        </w:rPr>
                      </w:pPr>
                    </w:p>
                    <w:p w14:paraId="0B62768F" w14:textId="77777777" w:rsidR="002C71BB" w:rsidRDefault="002C71BB" w:rsidP="00366109">
                      <w:pPr>
                        <w:jc w:val="center"/>
                        <w:rPr>
                          <w:rFonts w:ascii="Tahoma" w:hAnsi="Tahoma" w:cs="Tahoma"/>
                          <w:b/>
                          <w:color w:val="auto"/>
                          <w:sz w:val="28"/>
                          <w:szCs w:val="40"/>
                        </w:rPr>
                      </w:pPr>
                    </w:p>
                    <w:p w14:paraId="5B6AF4EF" w14:textId="77777777" w:rsidR="002C71BB" w:rsidRDefault="002C71BB" w:rsidP="00366109">
                      <w:pPr>
                        <w:jc w:val="center"/>
                        <w:rPr>
                          <w:rFonts w:ascii="Tahoma" w:hAnsi="Tahoma" w:cs="Tahoma"/>
                          <w:b/>
                          <w:color w:val="auto"/>
                          <w:sz w:val="28"/>
                          <w:szCs w:val="40"/>
                        </w:rPr>
                      </w:pPr>
                    </w:p>
                    <w:p w14:paraId="31435C60" w14:textId="77777777" w:rsidR="002C71BB" w:rsidRPr="008C3CEB" w:rsidRDefault="002C71BB" w:rsidP="00366109">
                      <w:pPr>
                        <w:jc w:val="center"/>
                        <w:rPr>
                          <w:rFonts w:ascii="Tahoma" w:hAnsi="Tahoma" w:cs="Tahoma"/>
                          <w:b/>
                          <w:color w:val="auto"/>
                          <w:sz w:val="28"/>
                          <w:szCs w:val="40"/>
                        </w:rPr>
                      </w:pPr>
                    </w:p>
                    <w:p w14:paraId="003BA9C4" w14:textId="77777777" w:rsidR="00182B15" w:rsidRDefault="00182B15" w:rsidP="00C90C38">
                      <w:pPr>
                        <w:rPr>
                          <w:rFonts w:ascii="Gadugi" w:hAnsi="Gadug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0BEC8458" w14:textId="77777777" w:rsidR="00B47DE4" w:rsidRPr="00305077" w:rsidRDefault="00B47DE4" w:rsidP="00C90C38">
                      <w:pPr>
                        <w:rPr>
                          <w:rFonts w:ascii="Gadugi" w:hAnsi="Gadugi"/>
                          <w:sz w:val="27"/>
                          <w:szCs w:val="27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1181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761740D" wp14:editId="73782EED">
                <wp:simplePos x="0" y="0"/>
                <wp:positionH relativeFrom="margin">
                  <wp:posOffset>2592977</wp:posOffset>
                </wp:positionH>
                <wp:positionV relativeFrom="margin">
                  <wp:posOffset>6531</wp:posOffset>
                </wp:positionV>
                <wp:extent cx="10384972" cy="300446"/>
                <wp:effectExtent l="0" t="0" r="0" b="4445"/>
                <wp:wrapNone/>
                <wp:docPr id="29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4972" cy="300446"/>
                        </a:xfrm>
                        <a:prstGeom prst="rect">
                          <a:avLst/>
                        </a:prstGeom>
                        <a:solidFill>
                          <a:srgbClr val="6699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0FEFD" id="Rectangle 82" o:spid="_x0000_s1026" style="position:absolute;margin-left:204.15pt;margin-top:.5pt;width:817.7pt;height:23.6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" fillcolor="#690" stroked="f">
                <w10:wrap anchorx="margin" anchory="margin"/>
              </v:rect>
            </w:pict>
          </mc:Fallback>
        </mc:AlternateContent>
      </w:r>
      <w:r w:rsidR="000232D2">
        <w:rPr>
          <w:noProof/>
        </w:rPr>
        <mc:AlternateContent>
          <mc:Choice Requires="wps">
            <w:drawing>
              <wp:anchor distT="36576" distB="36576" distL="36576" distR="36576" simplePos="0" relativeHeight="251640832" behindDoc="0" locked="0" layoutInCell="1" allowOverlap="1" wp14:anchorId="37C06567" wp14:editId="7E5795CB">
                <wp:simplePos x="0" y="0"/>
                <wp:positionH relativeFrom="margin">
                  <wp:posOffset>-28847</wp:posOffset>
                </wp:positionH>
                <wp:positionV relativeFrom="margin">
                  <wp:posOffset>6350</wp:posOffset>
                </wp:positionV>
                <wp:extent cx="2591344" cy="9580699"/>
                <wp:effectExtent l="0" t="0" r="19050" b="20955"/>
                <wp:wrapNone/>
                <wp:docPr id="17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1344" cy="958069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732F5FD4" w14:textId="77777777" w:rsidR="00A52ED3" w:rsidRPr="00E1491A" w:rsidRDefault="00A52ED3" w:rsidP="00BB27D2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b/>
                                <w:color w:val="274221" w:themeColor="accent4" w:themeShade="80"/>
                                <w:sz w:val="36"/>
                                <w:szCs w:val="28"/>
                                <w:lang w:val="en"/>
                                <w14:textFill>
                                  <w14:solidFill>
                                    <w14:schemeClr w14:val="accent4">
                                      <w14:alpha w14:val="20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7B7C4E6F" w14:textId="77777777" w:rsidR="00A52ED3" w:rsidRDefault="00A52ED3" w:rsidP="00BB27D2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b/>
                                <w:color w:val="274221" w:themeColor="accent4" w:themeShade="80"/>
                                <w:sz w:val="36"/>
                                <w:szCs w:val="28"/>
                                <w:lang w:val="en"/>
                                <w14:textFill>
                                  <w14:solidFill>
                                    <w14:schemeClr w14:val="accent4">
                                      <w14:alpha w14:val="20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6AD9F36E" w14:textId="77777777" w:rsidR="00D272CA" w:rsidRDefault="00D272CA" w:rsidP="00BB27D2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b/>
                                <w:color w:val="274221" w:themeColor="accent4" w:themeShade="80"/>
                                <w:sz w:val="36"/>
                                <w:szCs w:val="28"/>
                                <w:lang w:val="en"/>
                                <w14:textFill>
                                  <w14:solidFill>
                                    <w14:schemeClr w14:val="accent4">
                                      <w14:alpha w14:val="20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465CAD95" w14:textId="77777777" w:rsidR="00D272CA" w:rsidRPr="00E1491A" w:rsidRDefault="00D272CA" w:rsidP="00BB27D2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b/>
                                <w:color w:val="274221" w:themeColor="accent4" w:themeShade="80"/>
                                <w:sz w:val="36"/>
                                <w:szCs w:val="28"/>
                                <w:lang w:val="en"/>
                                <w14:textFill>
                                  <w14:solidFill>
                                    <w14:schemeClr w14:val="accent4">
                                      <w14:alpha w14:val="20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6C7C193F" w14:textId="77777777" w:rsidR="00A52ED3" w:rsidRPr="00E1491A" w:rsidRDefault="00A52ED3" w:rsidP="00BB27D2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b/>
                                <w:color w:val="274221" w:themeColor="accent4" w:themeShade="80"/>
                                <w:sz w:val="36"/>
                                <w:szCs w:val="28"/>
                                <w:lang w:val="en"/>
                                <w14:textFill>
                                  <w14:solidFill>
                                    <w14:schemeClr w14:val="accent4">
                                      <w14:alpha w14:val="20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6FE18A35" w14:textId="77777777" w:rsidR="00A52ED3" w:rsidRPr="00E1491A" w:rsidRDefault="00A52ED3" w:rsidP="00E973A5">
                            <w:pPr>
                              <w:widowControl w:val="0"/>
                              <w:spacing w:line="320" w:lineRule="exact"/>
                              <w:rPr>
                                <w:rFonts w:ascii="Arial Rounded MT Bold" w:hAnsi="Arial Rounded MT Bold" w:cs="Arial"/>
                                <w:color w:val="274221" w:themeColor="accent4" w:themeShade="80"/>
                                <w:sz w:val="24"/>
                                <w:szCs w:val="24"/>
                                <w:lang w:val="en"/>
                                <w14:textFill>
                                  <w14:solidFill>
                                    <w14:schemeClr w14:val="accent4">
                                      <w14:alpha w14:val="20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3A800B11" w14:textId="77777777" w:rsidR="00A52ED3" w:rsidRPr="00E1491A" w:rsidRDefault="00A52ED3" w:rsidP="00E973A5">
                            <w:pPr>
                              <w:widowControl w:val="0"/>
                              <w:spacing w:line="320" w:lineRule="exact"/>
                              <w:rPr>
                                <w:color w:val="274221" w:themeColor="accent4" w:themeShade="80"/>
                                <w:sz w:val="24"/>
                                <w:szCs w:val="24"/>
                                <w:lang w:val="en"/>
                                <w14:textFill>
                                  <w14:solidFill>
                                    <w14:schemeClr w14:val="accent4">
                                      <w14:alpha w14:val="20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5D354FBC" w14:textId="77777777" w:rsidR="00A52ED3" w:rsidRPr="00E1491A" w:rsidRDefault="00A52ED3" w:rsidP="00E973A5">
                            <w:pPr>
                              <w:widowControl w:val="0"/>
                              <w:spacing w:line="320" w:lineRule="exact"/>
                              <w:rPr>
                                <w:color w:val="274221" w:themeColor="accent4" w:themeShade="80"/>
                                <w:sz w:val="28"/>
                                <w:szCs w:val="24"/>
                                <w:lang w:val="en"/>
                                <w14:textFill>
                                  <w14:solidFill>
                                    <w14:schemeClr w14:val="accent4">
                                      <w14:alpha w14:val="20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6140C0DA" w14:textId="77777777" w:rsidR="00A52ED3" w:rsidRPr="00E1491A" w:rsidRDefault="00A52ED3" w:rsidP="009B68D1">
                            <w:pPr>
                              <w:pStyle w:val="BodyText"/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color w:val="274221" w:themeColor="accent4" w:themeShade="80"/>
                                <w:sz w:val="28"/>
                                <w:szCs w:val="28"/>
                                <w14:textFill>
                                  <w14:solidFill>
                                    <w14:schemeClr w14:val="accent4">
                                      <w14:alpha w14:val="20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0C335812" w14:textId="77777777" w:rsidR="00A52ED3" w:rsidRPr="00E1491A" w:rsidRDefault="00A52ED3" w:rsidP="009B68D1">
                            <w:pPr>
                              <w:pStyle w:val="BodyText"/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color w:val="274221" w:themeColor="accent4" w:themeShade="80"/>
                                <w:sz w:val="28"/>
                                <w:szCs w:val="28"/>
                                <w14:textFill>
                                  <w14:solidFill>
                                    <w14:schemeClr w14:val="accent4">
                                      <w14:alpha w14:val="20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28C65B18" w14:textId="77777777" w:rsidR="00A52ED3" w:rsidRPr="00E1491A" w:rsidRDefault="00A52ED3" w:rsidP="009B68D1">
                            <w:pPr>
                              <w:pStyle w:val="BodyText"/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color w:val="274221" w:themeColor="accent4" w:themeShade="80"/>
                                <w:sz w:val="28"/>
                                <w:szCs w:val="28"/>
                                <w14:textFill>
                                  <w14:solidFill>
                                    <w14:schemeClr w14:val="accent4">
                                      <w14:alpha w14:val="20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5CA1762B" w14:textId="77777777" w:rsidR="00A52ED3" w:rsidRPr="00E1491A" w:rsidRDefault="00A52ED3" w:rsidP="009B68D1">
                            <w:pPr>
                              <w:pStyle w:val="BodyText"/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color w:val="274221" w:themeColor="accent4" w:themeShade="80"/>
                                <w:sz w:val="28"/>
                                <w:szCs w:val="28"/>
                                <w14:textFill>
                                  <w14:solidFill>
                                    <w14:schemeClr w14:val="accent4">
                                      <w14:alpha w14:val="20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393F3048" w14:textId="77777777" w:rsidR="00A52ED3" w:rsidRPr="00E1491A" w:rsidRDefault="00A52ED3" w:rsidP="009B68D1">
                            <w:pPr>
                              <w:pStyle w:val="BodyText"/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274221" w:themeColor="accent4" w:themeShade="80"/>
                                <w:sz w:val="36"/>
                                <w:szCs w:val="28"/>
                                <w14:textFill>
                                  <w14:solidFill>
                                    <w14:schemeClr w14:val="accent4">
                                      <w14:alpha w14:val="20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482BF9C5" w14:textId="77777777" w:rsidR="00A52ED3" w:rsidRPr="00E1491A" w:rsidRDefault="00A52ED3" w:rsidP="009B68D1">
                            <w:pPr>
                              <w:pStyle w:val="BodyText"/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274221" w:themeColor="accent4" w:themeShade="80"/>
                                <w:sz w:val="36"/>
                                <w:szCs w:val="28"/>
                                <w14:textFill>
                                  <w14:solidFill>
                                    <w14:schemeClr w14:val="accent4">
                                      <w14:alpha w14:val="20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5A19DC92" w14:textId="77777777" w:rsidR="00A52ED3" w:rsidRPr="00E1491A" w:rsidRDefault="00A52ED3" w:rsidP="009B68D1">
                            <w:pPr>
                              <w:pStyle w:val="BodyText"/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color w:val="274221" w:themeColor="accent4" w:themeShade="80"/>
                                <w:sz w:val="36"/>
                                <w:szCs w:val="28"/>
                                <w14:textFill>
                                  <w14:solidFill>
                                    <w14:schemeClr w14:val="accent4">
                                      <w14:alpha w14:val="20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2D2FBD5C" w14:textId="77777777" w:rsidR="00A52ED3" w:rsidRPr="00E1491A" w:rsidRDefault="00A52ED3" w:rsidP="009B68D1">
                            <w:pPr>
                              <w:pStyle w:val="BodyText"/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color w:val="274221" w:themeColor="accent4" w:themeShade="80"/>
                                <w:sz w:val="36"/>
                                <w:szCs w:val="28"/>
                                <w14:textFill>
                                  <w14:solidFill>
                                    <w14:schemeClr w14:val="accent4">
                                      <w14:alpha w14:val="20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E1491A">
                              <w:rPr>
                                <w:rFonts w:ascii="Times New Roman" w:hAnsi="Times New Roman"/>
                                <w:color w:val="274221" w:themeColor="accent4" w:themeShade="80"/>
                                <w:sz w:val="36"/>
                                <w:szCs w:val="28"/>
                                <w14:textFill>
                                  <w14:solidFill>
                                    <w14:schemeClr w14:val="accent4">
                                      <w14:alpha w14:val="20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06567" id="_x0000_s1040" type="#_x0000_t202" style="position:absolute;margin-left:-2.25pt;margin-top:.5pt;width:204.05pt;height:754.4pt;z-index:25164083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" fillcolor="#d9ead5 [663]" strokecolor="#4da4d8 [1942]">
                <v:textbox inset="2.88pt,2.88pt,2.88pt,2.88pt">
                  <w:txbxContent>
                    <w:p w14:paraId="732F5FD4" w14:textId="77777777" w:rsidR="00A52ED3" w:rsidRPr="00E1491A" w:rsidRDefault="00A52ED3" w:rsidP="00BB27D2">
                      <w:pPr>
                        <w:widowControl w:val="0"/>
                        <w:spacing w:line="320" w:lineRule="exact"/>
                        <w:jc w:val="center"/>
                        <w:rPr>
                          <w:b/>
                          <w:color w:val="274221" w:themeColor="accent4" w:themeShade="80"/>
                          <w:sz w:val="36"/>
                          <w:szCs w:val="28"/>
                          <w:lang w:val="en"/>
                          <w14:textFill>
                            <w14:solidFill>
                              <w14:schemeClr w14:val="accent4">
                                <w14:alpha w14:val="20000"/>
                                <w14:lumMod w14:val="50000"/>
                              </w14:schemeClr>
                            </w14:solidFill>
                          </w14:textFill>
                        </w:rPr>
                      </w:pPr>
                    </w:p>
                    <w:p w14:paraId="7B7C4E6F" w14:textId="77777777" w:rsidR="00A52ED3" w:rsidRDefault="00A52ED3" w:rsidP="00BB27D2">
                      <w:pPr>
                        <w:widowControl w:val="0"/>
                        <w:spacing w:line="320" w:lineRule="exact"/>
                        <w:jc w:val="center"/>
                        <w:rPr>
                          <w:b/>
                          <w:color w:val="274221" w:themeColor="accent4" w:themeShade="80"/>
                          <w:sz w:val="36"/>
                          <w:szCs w:val="28"/>
                          <w:lang w:val="en"/>
                          <w14:textFill>
                            <w14:solidFill>
                              <w14:schemeClr w14:val="accent4">
                                <w14:alpha w14:val="20000"/>
                                <w14:lumMod w14:val="50000"/>
                              </w14:schemeClr>
                            </w14:solidFill>
                          </w14:textFill>
                        </w:rPr>
                      </w:pPr>
                    </w:p>
                    <w:p w14:paraId="6AD9F36E" w14:textId="77777777" w:rsidR="00D272CA" w:rsidRDefault="00D272CA" w:rsidP="00BB27D2">
                      <w:pPr>
                        <w:widowControl w:val="0"/>
                        <w:spacing w:line="320" w:lineRule="exact"/>
                        <w:jc w:val="center"/>
                        <w:rPr>
                          <w:b/>
                          <w:color w:val="274221" w:themeColor="accent4" w:themeShade="80"/>
                          <w:sz w:val="36"/>
                          <w:szCs w:val="28"/>
                          <w:lang w:val="en"/>
                          <w14:textFill>
                            <w14:solidFill>
                              <w14:schemeClr w14:val="accent4">
                                <w14:alpha w14:val="20000"/>
                                <w14:lumMod w14:val="50000"/>
                              </w14:schemeClr>
                            </w14:solidFill>
                          </w14:textFill>
                        </w:rPr>
                      </w:pPr>
                    </w:p>
                    <w:p w14:paraId="465CAD95" w14:textId="77777777" w:rsidR="00D272CA" w:rsidRPr="00E1491A" w:rsidRDefault="00D272CA" w:rsidP="00BB27D2">
                      <w:pPr>
                        <w:widowControl w:val="0"/>
                        <w:spacing w:line="320" w:lineRule="exact"/>
                        <w:jc w:val="center"/>
                        <w:rPr>
                          <w:b/>
                          <w:color w:val="274221" w:themeColor="accent4" w:themeShade="80"/>
                          <w:sz w:val="36"/>
                          <w:szCs w:val="28"/>
                          <w:lang w:val="en"/>
                          <w14:textFill>
                            <w14:solidFill>
                              <w14:schemeClr w14:val="accent4">
                                <w14:alpha w14:val="20000"/>
                                <w14:lumMod w14:val="50000"/>
                              </w14:schemeClr>
                            </w14:solidFill>
                          </w14:textFill>
                        </w:rPr>
                      </w:pPr>
                    </w:p>
                    <w:p w14:paraId="6C7C193F" w14:textId="77777777" w:rsidR="00A52ED3" w:rsidRPr="00E1491A" w:rsidRDefault="00A52ED3" w:rsidP="00BB27D2">
                      <w:pPr>
                        <w:widowControl w:val="0"/>
                        <w:spacing w:line="320" w:lineRule="exact"/>
                        <w:jc w:val="center"/>
                        <w:rPr>
                          <w:b/>
                          <w:color w:val="274221" w:themeColor="accent4" w:themeShade="80"/>
                          <w:sz w:val="36"/>
                          <w:szCs w:val="28"/>
                          <w:lang w:val="en"/>
                          <w14:textFill>
                            <w14:solidFill>
                              <w14:schemeClr w14:val="accent4">
                                <w14:alpha w14:val="20000"/>
                                <w14:lumMod w14:val="50000"/>
                              </w14:schemeClr>
                            </w14:solidFill>
                          </w14:textFill>
                        </w:rPr>
                      </w:pPr>
                    </w:p>
                    <w:p w14:paraId="6FE18A35" w14:textId="77777777" w:rsidR="00A52ED3" w:rsidRPr="00E1491A" w:rsidRDefault="00A52ED3" w:rsidP="00E973A5">
                      <w:pPr>
                        <w:widowControl w:val="0"/>
                        <w:spacing w:line="320" w:lineRule="exact"/>
                        <w:rPr>
                          <w:rFonts w:ascii="Arial Rounded MT Bold" w:hAnsi="Arial Rounded MT Bold" w:cs="Arial"/>
                          <w:color w:val="274221" w:themeColor="accent4" w:themeShade="80"/>
                          <w:sz w:val="24"/>
                          <w:szCs w:val="24"/>
                          <w:lang w:val="en"/>
                          <w14:textFill>
                            <w14:solidFill>
                              <w14:schemeClr w14:val="accent4">
                                <w14:alpha w14:val="20000"/>
                                <w14:lumMod w14:val="50000"/>
                              </w14:schemeClr>
                            </w14:solidFill>
                          </w14:textFill>
                        </w:rPr>
                      </w:pPr>
                    </w:p>
                    <w:p w14:paraId="3A800B11" w14:textId="77777777" w:rsidR="00A52ED3" w:rsidRPr="00E1491A" w:rsidRDefault="00A52ED3" w:rsidP="00E973A5">
                      <w:pPr>
                        <w:widowControl w:val="0"/>
                        <w:spacing w:line="320" w:lineRule="exact"/>
                        <w:rPr>
                          <w:color w:val="274221" w:themeColor="accent4" w:themeShade="80"/>
                          <w:sz w:val="24"/>
                          <w:szCs w:val="24"/>
                          <w:lang w:val="en"/>
                          <w14:textFill>
                            <w14:solidFill>
                              <w14:schemeClr w14:val="accent4">
                                <w14:alpha w14:val="20000"/>
                                <w14:lumMod w14:val="50000"/>
                              </w14:schemeClr>
                            </w14:solidFill>
                          </w14:textFill>
                        </w:rPr>
                      </w:pPr>
                    </w:p>
                    <w:p w14:paraId="5D354FBC" w14:textId="77777777" w:rsidR="00A52ED3" w:rsidRPr="00E1491A" w:rsidRDefault="00A52ED3" w:rsidP="00E973A5">
                      <w:pPr>
                        <w:widowControl w:val="0"/>
                        <w:spacing w:line="320" w:lineRule="exact"/>
                        <w:rPr>
                          <w:color w:val="274221" w:themeColor="accent4" w:themeShade="80"/>
                          <w:sz w:val="28"/>
                          <w:szCs w:val="24"/>
                          <w:lang w:val="en"/>
                          <w14:textFill>
                            <w14:solidFill>
                              <w14:schemeClr w14:val="accent4">
                                <w14:alpha w14:val="20000"/>
                                <w14:lumMod w14:val="50000"/>
                              </w14:schemeClr>
                            </w14:solidFill>
                          </w14:textFill>
                        </w:rPr>
                      </w:pPr>
                    </w:p>
                    <w:p w14:paraId="6140C0DA" w14:textId="77777777" w:rsidR="00A52ED3" w:rsidRPr="00E1491A" w:rsidRDefault="00A52ED3" w:rsidP="009B68D1">
                      <w:pPr>
                        <w:pStyle w:val="BodyText"/>
                        <w:widowControl w:val="0"/>
                        <w:spacing w:after="0"/>
                        <w:rPr>
                          <w:rFonts w:ascii="Times New Roman" w:hAnsi="Times New Roman"/>
                          <w:color w:val="274221" w:themeColor="accent4" w:themeShade="80"/>
                          <w:sz w:val="28"/>
                          <w:szCs w:val="28"/>
                          <w14:textFill>
                            <w14:solidFill>
                              <w14:schemeClr w14:val="accent4">
                                <w14:alpha w14:val="20000"/>
                                <w14:lumMod w14:val="50000"/>
                              </w14:schemeClr>
                            </w14:solidFill>
                          </w14:textFill>
                        </w:rPr>
                      </w:pPr>
                    </w:p>
                    <w:p w14:paraId="0C335812" w14:textId="77777777" w:rsidR="00A52ED3" w:rsidRPr="00E1491A" w:rsidRDefault="00A52ED3" w:rsidP="009B68D1">
                      <w:pPr>
                        <w:pStyle w:val="BodyText"/>
                        <w:widowControl w:val="0"/>
                        <w:spacing w:after="0"/>
                        <w:rPr>
                          <w:rFonts w:ascii="Times New Roman" w:hAnsi="Times New Roman"/>
                          <w:color w:val="274221" w:themeColor="accent4" w:themeShade="80"/>
                          <w:sz w:val="28"/>
                          <w:szCs w:val="28"/>
                          <w14:textFill>
                            <w14:solidFill>
                              <w14:schemeClr w14:val="accent4">
                                <w14:alpha w14:val="20000"/>
                                <w14:lumMod w14:val="50000"/>
                              </w14:schemeClr>
                            </w14:solidFill>
                          </w14:textFill>
                        </w:rPr>
                      </w:pPr>
                    </w:p>
                    <w:p w14:paraId="28C65B18" w14:textId="77777777" w:rsidR="00A52ED3" w:rsidRPr="00E1491A" w:rsidRDefault="00A52ED3" w:rsidP="009B68D1">
                      <w:pPr>
                        <w:pStyle w:val="BodyText"/>
                        <w:widowControl w:val="0"/>
                        <w:spacing w:after="0"/>
                        <w:rPr>
                          <w:rFonts w:ascii="Times New Roman" w:hAnsi="Times New Roman"/>
                          <w:color w:val="274221" w:themeColor="accent4" w:themeShade="80"/>
                          <w:sz w:val="28"/>
                          <w:szCs w:val="28"/>
                          <w14:textFill>
                            <w14:solidFill>
                              <w14:schemeClr w14:val="accent4">
                                <w14:alpha w14:val="20000"/>
                                <w14:lumMod w14:val="50000"/>
                              </w14:schemeClr>
                            </w14:solidFill>
                          </w14:textFill>
                        </w:rPr>
                      </w:pPr>
                    </w:p>
                    <w:p w14:paraId="5CA1762B" w14:textId="77777777" w:rsidR="00A52ED3" w:rsidRPr="00E1491A" w:rsidRDefault="00A52ED3" w:rsidP="009B68D1">
                      <w:pPr>
                        <w:pStyle w:val="BodyText"/>
                        <w:widowControl w:val="0"/>
                        <w:spacing w:after="0"/>
                        <w:rPr>
                          <w:rFonts w:ascii="Times New Roman" w:hAnsi="Times New Roman"/>
                          <w:color w:val="274221" w:themeColor="accent4" w:themeShade="80"/>
                          <w:sz w:val="28"/>
                          <w:szCs w:val="28"/>
                          <w14:textFill>
                            <w14:solidFill>
                              <w14:schemeClr w14:val="accent4">
                                <w14:alpha w14:val="20000"/>
                                <w14:lumMod w14:val="50000"/>
                              </w14:schemeClr>
                            </w14:solidFill>
                          </w14:textFill>
                        </w:rPr>
                      </w:pPr>
                    </w:p>
                    <w:p w14:paraId="393F3048" w14:textId="77777777" w:rsidR="00A52ED3" w:rsidRPr="00E1491A" w:rsidRDefault="00A52ED3" w:rsidP="009B68D1">
                      <w:pPr>
                        <w:pStyle w:val="BodyText"/>
                        <w:widowControl w:val="0"/>
                        <w:spacing w:after="0"/>
                        <w:jc w:val="center"/>
                        <w:rPr>
                          <w:rFonts w:ascii="Times New Roman" w:hAnsi="Times New Roman"/>
                          <w:color w:val="274221" w:themeColor="accent4" w:themeShade="80"/>
                          <w:sz w:val="36"/>
                          <w:szCs w:val="28"/>
                          <w14:textFill>
                            <w14:solidFill>
                              <w14:schemeClr w14:val="accent4">
                                <w14:alpha w14:val="20000"/>
                                <w14:lumMod w14:val="50000"/>
                              </w14:schemeClr>
                            </w14:solidFill>
                          </w14:textFill>
                        </w:rPr>
                      </w:pPr>
                    </w:p>
                    <w:p w14:paraId="482BF9C5" w14:textId="77777777" w:rsidR="00A52ED3" w:rsidRPr="00E1491A" w:rsidRDefault="00A52ED3" w:rsidP="009B68D1">
                      <w:pPr>
                        <w:pStyle w:val="BodyText"/>
                        <w:widowControl w:val="0"/>
                        <w:spacing w:after="0"/>
                        <w:jc w:val="center"/>
                        <w:rPr>
                          <w:rFonts w:ascii="Times New Roman" w:hAnsi="Times New Roman"/>
                          <w:color w:val="274221" w:themeColor="accent4" w:themeShade="80"/>
                          <w:sz w:val="36"/>
                          <w:szCs w:val="28"/>
                          <w14:textFill>
                            <w14:solidFill>
                              <w14:schemeClr w14:val="accent4">
                                <w14:alpha w14:val="20000"/>
                                <w14:lumMod w14:val="50000"/>
                              </w14:schemeClr>
                            </w14:solidFill>
                          </w14:textFill>
                        </w:rPr>
                      </w:pPr>
                    </w:p>
                    <w:p w14:paraId="5A19DC92" w14:textId="77777777" w:rsidR="00A52ED3" w:rsidRPr="00E1491A" w:rsidRDefault="00A52ED3" w:rsidP="009B68D1">
                      <w:pPr>
                        <w:pStyle w:val="BodyText"/>
                        <w:widowControl w:val="0"/>
                        <w:spacing w:after="0"/>
                        <w:rPr>
                          <w:rFonts w:ascii="Times New Roman" w:hAnsi="Times New Roman"/>
                          <w:color w:val="274221" w:themeColor="accent4" w:themeShade="80"/>
                          <w:sz w:val="36"/>
                          <w:szCs w:val="28"/>
                          <w14:textFill>
                            <w14:solidFill>
                              <w14:schemeClr w14:val="accent4">
                                <w14:alpha w14:val="20000"/>
                                <w14:lumMod w14:val="50000"/>
                              </w14:schemeClr>
                            </w14:solidFill>
                          </w14:textFill>
                        </w:rPr>
                      </w:pPr>
                    </w:p>
                    <w:p w14:paraId="2D2FBD5C" w14:textId="77777777" w:rsidR="00A52ED3" w:rsidRPr="00E1491A" w:rsidRDefault="00A52ED3" w:rsidP="009B68D1">
                      <w:pPr>
                        <w:pStyle w:val="BodyText"/>
                        <w:widowControl w:val="0"/>
                        <w:spacing w:after="0"/>
                        <w:rPr>
                          <w:rFonts w:ascii="Times New Roman" w:hAnsi="Times New Roman"/>
                          <w:color w:val="274221" w:themeColor="accent4" w:themeShade="80"/>
                          <w:sz w:val="36"/>
                          <w:szCs w:val="28"/>
                          <w14:textFill>
                            <w14:solidFill>
                              <w14:schemeClr w14:val="accent4">
                                <w14:alpha w14:val="20000"/>
                                <w14:lumMod w14:val="50000"/>
                              </w14:schemeClr>
                            </w14:solidFill>
                          </w14:textFill>
                        </w:rPr>
                      </w:pPr>
                      <w:r w:rsidRPr="00E1491A">
                        <w:rPr>
                          <w:rFonts w:ascii="Times New Roman" w:hAnsi="Times New Roman"/>
                          <w:color w:val="274221" w:themeColor="accent4" w:themeShade="80"/>
                          <w:sz w:val="36"/>
                          <w:szCs w:val="28"/>
                          <w14:textFill>
                            <w14:solidFill>
                              <w14:schemeClr w14:val="accent4">
                                <w14:alpha w14:val="20000"/>
                                <w14:lumMod w14:val="5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0496D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1" locked="0" layoutInCell="1" allowOverlap="1" wp14:anchorId="54015A11" wp14:editId="749F9406">
                <wp:simplePos x="0" y="0"/>
                <wp:positionH relativeFrom="page">
                  <wp:posOffset>13266295</wp:posOffset>
                </wp:positionH>
                <wp:positionV relativeFrom="paragraph">
                  <wp:posOffset>11242</wp:posOffset>
                </wp:positionV>
                <wp:extent cx="1864995" cy="9560809"/>
                <wp:effectExtent l="0" t="0" r="20955" b="2159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9560809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66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5C7BC" w14:textId="77777777" w:rsidR="006A657D" w:rsidRDefault="00323226" w:rsidP="00E56A38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36"/>
                              </w:rPr>
                            </w:pPr>
                            <w:r w:rsidRPr="00323226">
                              <w:rPr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softHyphen/>
                            </w:r>
                          </w:p>
                          <w:p w14:paraId="75B6E28C" w14:textId="7BC51276" w:rsidR="00F64816" w:rsidRPr="00F64816" w:rsidRDefault="00F64816" w:rsidP="00CD7CBA">
                            <w:pPr>
                              <w:jc w:val="center"/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21E78F5F" w14:textId="4B73E349" w:rsidR="00424F03" w:rsidRPr="00E42855" w:rsidRDefault="00424F03" w:rsidP="00CD7CBA">
                            <w:pPr>
                              <w:jc w:val="center"/>
                              <w:rPr>
                                <w:b/>
                                <w:color w:val="auto"/>
                                <w:sz w:val="56"/>
                                <w:szCs w:val="36"/>
                              </w:rPr>
                            </w:pPr>
                          </w:p>
                          <w:p w14:paraId="0D99D369" w14:textId="77777777" w:rsidR="004C6675" w:rsidRDefault="004C6675" w:rsidP="00CD7CBA">
                            <w:pPr>
                              <w:jc w:val="center"/>
                              <w:rPr>
                                <w:b/>
                                <w:color w:val="auto"/>
                                <w:sz w:val="56"/>
                                <w:szCs w:val="36"/>
                              </w:rPr>
                            </w:pPr>
                          </w:p>
                          <w:p w14:paraId="79E79054" w14:textId="167AF339" w:rsidR="00E42855" w:rsidRPr="00E42855" w:rsidRDefault="00E42855" w:rsidP="00CD7CBA">
                            <w:pPr>
                              <w:jc w:val="center"/>
                              <w:rPr>
                                <w:b/>
                                <w:color w:val="auto"/>
                                <w:sz w:val="56"/>
                                <w:szCs w:val="36"/>
                              </w:rPr>
                            </w:pPr>
                          </w:p>
                          <w:p w14:paraId="0847528F" w14:textId="61500F6D" w:rsidR="0005500A" w:rsidRDefault="0005500A" w:rsidP="00F64816">
                            <w:pPr>
                              <w:jc w:val="center"/>
                              <w:rPr>
                                <w:rFonts w:ascii="Gadugi" w:hAnsi="Gadugi"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14:paraId="5DE6DB46" w14:textId="77777777" w:rsidR="007D4B96" w:rsidRPr="00FD7E17" w:rsidRDefault="007D4B96" w:rsidP="00275C46">
                            <w:pPr>
                              <w:rPr>
                                <w:rFonts w:ascii="Gadugi" w:hAnsi="Gadugi"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14:paraId="7C770729" w14:textId="77777777" w:rsidR="00CD7CBA" w:rsidRPr="00FD7E17" w:rsidRDefault="00CD7CBA" w:rsidP="00275C46">
                            <w:pPr>
                              <w:rPr>
                                <w:rFonts w:ascii="Gadugi" w:hAnsi="Gadugi"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14:paraId="186AE021" w14:textId="77777777" w:rsidR="00CD7CBA" w:rsidRPr="00FD7E17" w:rsidRDefault="00CD7CBA" w:rsidP="00275C46">
                            <w:pPr>
                              <w:rPr>
                                <w:rFonts w:ascii="Gadugi" w:hAnsi="Gadugi"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14:paraId="57250BE8" w14:textId="77777777" w:rsidR="00CD7CBA" w:rsidRPr="00FD7E17" w:rsidRDefault="00CD7CBA" w:rsidP="00275C46">
                            <w:pPr>
                              <w:rPr>
                                <w:rFonts w:ascii="Gadugi" w:hAnsi="Gadugi"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14:paraId="7A0CE510" w14:textId="77777777" w:rsidR="00D25109" w:rsidRDefault="00D25109" w:rsidP="007D4B96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color w:val="auto"/>
                                <w:sz w:val="48"/>
                                <w:szCs w:val="36"/>
                              </w:rPr>
                            </w:pPr>
                          </w:p>
                          <w:p w14:paraId="6B22DB68" w14:textId="77777777" w:rsidR="00D25109" w:rsidRDefault="00D25109" w:rsidP="007D4B96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color w:val="auto"/>
                                <w:sz w:val="48"/>
                                <w:szCs w:val="36"/>
                              </w:rPr>
                            </w:pPr>
                          </w:p>
                          <w:p w14:paraId="70865776" w14:textId="77777777" w:rsidR="00D25109" w:rsidRDefault="00D25109" w:rsidP="007D4B96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color w:val="auto"/>
                                <w:sz w:val="48"/>
                                <w:szCs w:val="36"/>
                              </w:rPr>
                            </w:pPr>
                          </w:p>
                          <w:p w14:paraId="743D8259" w14:textId="77777777" w:rsidR="00D25109" w:rsidRDefault="00D25109" w:rsidP="007D4B96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color w:val="auto"/>
                                <w:sz w:val="48"/>
                                <w:szCs w:val="36"/>
                              </w:rPr>
                            </w:pPr>
                          </w:p>
                          <w:p w14:paraId="07DE27F8" w14:textId="77777777" w:rsidR="00D25109" w:rsidRDefault="00D25109" w:rsidP="007D4B96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color w:val="auto"/>
                                <w:sz w:val="48"/>
                                <w:szCs w:val="36"/>
                              </w:rPr>
                            </w:pPr>
                          </w:p>
                          <w:p w14:paraId="7728FF95" w14:textId="70B00412" w:rsidR="007D4B96" w:rsidRDefault="007D4B96" w:rsidP="00275C46">
                            <w:pPr>
                              <w:rPr>
                                <w:rFonts w:ascii="Gadugi" w:hAnsi="Gadugi"/>
                                <w:b/>
                                <w:color w:val="auto"/>
                                <w:sz w:val="48"/>
                                <w:szCs w:val="36"/>
                              </w:rPr>
                            </w:pPr>
                          </w:p>
                          <w:p w14:paraId="2B992279" w14:textId="77777777" w:rsidR="00D25109" w:rsidRPr="00FD7E17" w:rsidRDefault="00D25109" w:rsidP="00275C46">
                            <w:pPr>
                              <w:rPr>
                                <w:rFonts w:ascii="Gadugi" w:hAnsi="Gadugi"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14:paraId="7AE1E220" w14:textId="77777777" w:rsidR="006A657D" w:rsidRPr="00FD7E17" w:rsidRDefault="006A657D" w:rsidP="00275C46">
                            <w:pPr>
                              <w:rPr>
                                <w:rFonts w:ascii="Gadugi" w:hAnsi="Gadugi"/>
                                <w:color w:val="auto"/>
                                <w:sz w:val="18"/>
                                <w:szCs w:val="36"/>
                              </w:rPr>
                            </w:pPr>
                          </w:p>
                          <w:p w14:paraId="46ACCE26" w14:textId="77777777" w:rsidR="006A657D" w:rsidRDefault="006A657D" w:rsidP="00275C46">
                            <w:pPr>
                              <w:rPr>
                                <w:rFonts w:ascii="Gadugi" w:hAnsi="Gadugi"/>
                                <w:sz w:val="18"/>
                                <w:szCs w:val="36"/>
                              </w:rPr>
                            </w:pPr>
                          </w:p>
                          <w:p w14:paraId="6E6D70A0" w14:textId="77777777" w:rsidR="006A657D" w:rsidRDefault="006A657D" w:rsidP="00275C46">
                            <w:pPr>
                              <w:rPr>
                                <w:rFonts w:ascii="Gadugi" w:hAnsi="Gadugi"/>
                                <w:sz w:val="18"/>
                                <w:szCs w:val="36"/>
                              </w:rPr>
                            </w:pPr>
                          </w:p>
                          <w:p w14:paraId="7786AEBF" w14:textId="77777777" w:rsidR="006A657D" w:rsidRDefault="006A657D" w:rsidP="00275C46">
                            <w:pPr>
                              <w:rPr>
                                <w:rFonts w:ascii="Gadugi" w:hAnsi="Gadugi"/>
                                <w:sz w:val="18"/>
                                <w:szCs w:val="36"/>
                              </w:rPr>
                            </w:pPr>
                          </w:p>
                          <w:p w14:paraId="04EAC2B6" w14:textId="77777777" w:rsidR="006A657D" w:rsidRDefault="006A657D" w:rsidP="00275C46">
                            <w:pPr>
                              <w:rPr>
                                <w:rFonts w:ascii="Gadugi" w:hAnsi="Gadugi"/>
                                <w:sz w:val="18"/>
                                <w:szCs w:val="36"/>
                              </w:rPr>
                            </w:pPr>
                          </w:p>
                          <w:p w14:paraId="3D3C7431" w14:textId="77777777" w:rsidR="006A657D" w:rsidRPr="006A657D" w:rsidRDefault="006A657D" w:rsidP="006A657D">
                            <w:pPr>
                              <w:jc w:val="center"/>
                              <w:rPr>
                                <w:rFonts w:ascii="Gadugi" w:hAnsi="Gadugi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15A11" id="_x0000_s1041" type="#_x0000_t202" style="position:absolute;margin-left:1044.6pt;margin-top:.9pt;width:146.85pt;height:752.8pt;z-index:-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" fillcolor="#ffc" strokecolor="#690">
                <v:textbox>
                  <w:txbxContent>
                    <w:p w14:paraId="1FD5C7BC" w14:textId="77777777" w:rsidR="006A657D" w:rsidRDefault="00323226" w:rsidP="00E56A38">
                      <w:pPr>
                        <w:jc w:val="center"/>
                        <w:rPr>
                          <w:rFonts w:ascii="Gadugi" w:hAnsi="Gadugi"/>
                          <w:sz w:val="18"/>
                          <w:szCs w:val="36"/>
                        </w:rPr>
                      </w:pPr>
                      <w:r w:rsidRPr="00323226">
                        <w:rPr>
                          <w:color w:val="000000" w:themeColor="text1"/>
                          <w:sz w:val="40"/>
                          <w:szCs w:val="40"/>
                          <w:u w:val="single"/>
                        </w:rPr>
                        <w:softHyphen/>
                      </w:r>
                    </w:p>
                    <w:p w14:paraId="75B6E28C" w14:textId="7BC51276" w:rsidR="00F64816" w:rsidRPr="00F64816" w:rsidRDefault="00F64816" w:rsidP="00CD7CBA">
                      <w:pPr>
                        <w:jc w:val="center"/>
                        <w:rPr>
                          <w:b/>
                          <w:color w:val="auto"/>
                          <w:sz w:val="32"/>
                          <w:szCs w:val="32"/>
                        </w:rPr>
                      </w:pPr>
                    </w:p>
                    <w:p w14:paraId="21E78F5F" w14:textId="4B73E349" w:rsidR="00424F03" w:rsidRPr="00E42855" w:rsidRDefault="00424F03" w:rsidP="00CD7CBA">
                      <w:pPr>
                        <w:jc w:val="center"/>
                        <w:rPr>
                          <w:b/>
                          <w:color w:val="auto"/>
                          <w:sz w:val="56"/>
                          <w:szCs w:val="36"/>
                        </w:rPr>
                      </w:pPr>
                    </w:p>
                    <w:p w14:paraId="0D99D369" w14:textId="77777777" w:rsidR="004C6675" w:rsidRDefault="004C6675" w:rsidP="00CD7CBA">
                      <w:pPr>
                        <w:jc w:val="center"/>
                        <w:rPr>
                          <w:b/>
                          <w:color w:val="auto"/>
                          <w:sz w:val="56"/>
                          <w:szCs w:val="36"/>
                        </w:rPr>
                      </w:pPr>
                    </w:p>
                    <w:p w14:paraId="79E79054" w14:textId="167AF339" w:rsidR="00E42855" w:rsidRPr="00E42855" w:rsidRDefault="00E42855" w:rsidP="00CD7CBA">
                      <w:pPr>
                        <w:jc w:val="center"/>
                        <w:rPr>
                          <w:b/>
                          <w:color w:val="auto"/>
                          <w:sz w:val="56"/>
                          <w:szCs w:val="36"/>
                        </w:rPr>
                      </w:pPr>
                    </w:p>
                    <w:p w14:paraId="0847528F" w14:textId="61500F6D" w:rsidR="0005500A" w:rsidRDefault="0005500A" w:rsidP="00F64816">
                      <w:pPr>
                        <w:jc w:val="center"/>
                        <w:rPr>
                          <w:rFonts w:ascii="Gadugi" w:hAnsi="Gadugi"/>
                          <w:color w:val="auto"/>
                          <w:sz w:val="36"/>
                          <w:szCs w:val="36"/>
                        </w:rPr>
                      </w:pPr>
                    </w:p>
                    <w:p w14:paraId="5DE6DB46" w14:textId="77777777" w:rsidR="007D4B96" w:rsidRPr="00FD7E17" w:rsidRDefault="007D4B96" w:rsidP="00275C46">
                      <w:pPr>
                        <w:rPr>
                          <w:rFonts w:ascii="Gadugi" w:hAnsi="Gadugi"/>
                          <w:color w:val="auto"/>
                          <w:sz w:val="36"/>
                          <w:szCs w:val="36"/>
                        </w:rPr>
                      </w:pPr>
                    </w:p>
                    <w:p w14:paraId="7C770729" w14:textId="77777777" w:rsidR="00CD7CBA" w:rsidRPr="00FD7E17" w:rsidRDefault="00CD7CBA" w:rsidP="00275C46">
                      <w:pPr>
                        <w:rPr>
                          <w:rFonts w:ascii="Gadugi" w:hAnsi="Gadugi"/>
                          <w:color w:val="auto"/>
                          <w:sz w:val="36"/>
                          <w:szCs w:val="36"/>
                        </w:rPr>
                      </w:pPr>
                    </w:p>
                    <w:p w14:paraId="186AE021" w14:textId="77777777" w:rsidR="00CD7CBA" w:rsidRPr="00FD7E17" w:rsidRDefault="00CD7CBA" w:rsidP="00275C46">
                      <w:pPr>
                        <w:rPr>
                          <w:rFonts w:ascii="Gadugi" w:hAnsi="Gadugi"/>
                          <w:color w:val="auto"/>
                          <w:sz w:val="36"/>
                          <w:szCs w:val="36"/>
                        </w:rPr>
                      </w:pPr>
                    </w:p>
                    <w:p w14:paraId="57250BE8" w14:textId="77777777" w:rsidR="00CD7CBA" w:rsidRPr="00FD7E17" w:rsidRDefault="00CD7CBA" w:rsidP="00275C46">
                      <w:pPr>
                        <w:rPr>
                          <w:rFonts w:ascii="Gadugi" w:hAnsi="Gadugi"/>
                          <w:color w:val="auto"/>
                          <w:sz w:val="36"/>
                          <w:szCs w:val="36"/>
                        </w:rPr>
                      </w:pPr>
                    </w:p>
                    <w:p w14:paraId="7A0CE510" w14:textId="77777777" w:rsidR="00D25109" w:rsidRDefault="00D25109" w:rsidP="007D4B96">
                      <w:pPr>
                        <w:jc w:val="center"/>
                        <w:rPr>
                          <w:rFonts w:ascii="Gadugi" w:hAnsi="Gadugi"/>
                          <w:b/>
                          <w:color w:val="auto"/>
                          <w:sz w:val="48"/>
                          <w:szCs w:val="36"/>
                        </w:rPr>
                      </w:pPr>
                    </w:p>
                    <w:p w14:paraId="6B22DB68" w14:textId="77777777" w:rsidR="00D25109" w:rsidRDefault="00D25109" w:rsidP="007D4B96">
                      <w:pPr>
                        <w:jc w:val="center"/>
                        <w:rPr>
                          <w:rFonts w:ascii="Gadugi" w:hAnsi="Gadugi"/>
                          <w:b/>
                          <w:color w:val="auto"/>
                          <w:sz w:val="48"/>
                          <w:szCs w:val="36"/>
                        </w:rPr>
                      </w:pPr>
                    </w:p>
                    <w:p w14:paraId="70865776" w14:textId="77777777" w:rsidR="00D25109" w:rsidRDefault="00D25109" w:rsidP="007D4B96">
                      <w:pPr>
                        <w:jc w:val="center"/>
                        <w:rPr>
                          <w:rFonts w:ascii="Gadugi" w:hAnsi="Gadugi"/>
                          <w:b/>
                          <w:color w:val="auto"/>
                          <w:sz w:val="48"/>
                          <w:szCs w:val="36"/>
                        </w:rPr>
                      </w:pPr>
                    </w:p>
                    <w:p w14:paraId="743D8259" w14:textId="77777777" w:rsidR="00D25109" w:rsidRDefault="00D25109" w:rsidP="007D4B96">
                      <w:pPr>
                        <w:jc w:val="center"/>
                        <w:rPr>
                          <w:rFonts w:ascii="Gadugi" w:hAnsi="Gadugi"/>
                          <w:b/>
                          <w:color w:val="auto"/>
                          <w:sz w:val="48"/>
                          <w:szCs w:val="36"/>
                        </w:rPr>
                      </w:pPr>
                    </w:p>
                    <w:p w14:paraId="07DE27F8" w14:textId="77777777" w:rsidR="00D25109" w:rsidRDefault="00D25109" w:rsidP="007D4B96">
                      <w:pPr>
                        <w:jc w:val="center"/>
                        <w:rPr>
                          <w:rFonts w:ascii="Gadugi" w:hAnsi="Gadugi"/>
                          <w:b/>
                          <w:color w:val="auto"/>
                          <w:sz w:val="48"/>
                          <w:szCs w:val="36"/>
                        </w:rPr>
                      </w:pPr>
                    </w:p>
                    <w:p w14:paraId="7728FF95" w14:textId="70B00412" w:rsidR="007D4B96" w:rsidRDefault="007D4B96" w:rsidP="00275C46">
                      <w:pPr>
                        <w:rPr>
                          <w:rFonts w:ascii="Gadugi" w:hAnsi="Gadugi"/>
                          <w:b/>
                          <w:color w:val="auto"/>
                          <w:sz w:val="48"/>
                          <w:szCs w:val="36"/>
                        </w:rPr>
                      </w:pPr>
                    </w:p>
                    <w:p w14:paraId="2B992279" w14:textId="77777777" w:rsidR="00D25109" w:rsidRPr="00FD7E17" w:rsidRDefault="00D25109" w:rsidP="00275C46">
                      <w:pPr>
                        <w:rPr>
                          <w:rFonts w:ascii="Gadugi" w:hAnsi="Gadugi"/>
                          <w:color w:val="auto"/>
                          <w:sz w:val="36"/>
                          <w:szCs w:val="36"/>
                        </w:rPr>
                      </w:pPr>
                    </w:p>
                    <w:p w14:paraId="7AE1E220" w14:textId="77777777" w:rsidR="006A657D" w:rsidRPr="00FD7E17" w:rsidRDefault="006A657D" w:rsidP="00275C46">
                      <w:pPr>
                        <w:rPr>
                          <w:rFonts w:ascii="Gadugi" w:hAnsi="Gadugi"/>
                          <w:color w:val="auto"/>
                          <w:sz w:val="18"/>
                          <w:szCs w:val="36"/>
                        </w:rPr>
                      </w:pPr>
                    </w:p>
                    <w:p w14:paraId="46ACCE26" w14:textId="77777777" w:rsidR="006A657D" w:rsidRDefault="006A657D" w:rsidP="00275C46">
                      <w:pPr>
                        <w:rPr>
                          <w:rFonts w:ascii="Gadugi" w:hAnsi="Gadugi"/>
                          <w:sz w:val="18"/>
                          <w:szCs w:val="36"/>
                        </w:rPr>
                      </w:pPr>
                    </w:p>
                    <w:p w14:paraId="6E6D70A0" w14:textId="77777777" w:rsidR="006A657D" w:rsidRDefault="006A657D" w:rsidP="00275C46">
                      <w:pPr>
                        <w:rPr>
                          <w:rFonts w:ascii="Gadugi" w:hAnsi="Gadugi"/>
                          <w:sz w:val="18"/>
                          <w:szCs w:val="36"/>
                        </w:rPr>
                      </w:pPr>
                    </w:p>
                    <w:p w14:paraId="7786AEBF" w14:textId="77777777" w:rsidR="006A657D" w:rsidRDefault="006A657D" w:rsidP="00275C46">
                      <w:pPr>
                        <w:rPr>
                          <w:rFonts w:ascii="Gadugi" w:hAnsi="Gadugi"/>
                          <w:sz w:val="18"/>
                          <w:szCs w:val="36"/>
                        </w:rPr>
                      </w:pPr>
                    </w:p>
                    <w:p w14:paraId="04EAC2B6" w14:textId="77777777" w:rsidR="006A657D" w:rsidRDefault="006A657D" w:rsidP="00275C46">
                      <w:pPr>
                        <w:rPr>
                          <w:rFonts w:ascii="Gadugi" w:hAnsi="Gadugi"/>
                          <w:sz w:val="18"/>
                          <w:szCs w:val="36"/>
                        </w:rPr>
                      </w:pPr>
                    </w:p>
                    <w:p w14:paraId="3D3C7431" w14:textId="77777777" w:rsidR="006A657D" w:rsidRPr="006A657D" w:rsidRDefault="006A657D" w:rsidP="006A657D">
                      <w:pPr>
                        <w:jc w:val="center"/>
                        <w:rPr>
                          <w:rFonts w:ascii="Gadugi" w:hAnsi="Gadugi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C4CB949" w14:textId="0851632B" w:rsidR="006C43E5" w:rsidRDefault="00CA76AF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  <w:r>
        <w:rPr>
          <w:rFonts w:ascii="Verdana" w:hAnsi="Verdana"/>
          <w:color w:val="333333"/>
          <w:kern w:val="0"/>
          <w:sz w:val="18"/>
          <w:szCs w:val="18"/>
          <w:lang w:val="en"/>
        </w:rPr>
        <w:tab/>
      </w:r>
      <w:r>
        <w:rPr>
          <w:rFonts w:ascii="Verdana" w:hAnsi="Verdana"/>
          <w:color w:val="333333"/>
          <w:kern w:val="0"/>
          <w:sz w:val="18"/>
          <w:szCs w:val="18"/>
          <w:lang w:val="en"/>
        </w:rPr>
        <w:tab/>
      </w:r>
    </w:p>
    <w:p w14:paraId="4532F19C" w14:textId="35561E7F" w:rsidR="006C43E5" w:rsidRDefault="00C622D1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  <w:r>
        <w:rPr>
          <w:rFonts w:ascii="Verdana" w:hAnsi="Verdana"/>
          <w:noProof/>
          <w:color w:val="333333"/>
          <w:kern w:val="0"/>
          <w:sz w:val="18"/>
          <w:szCs w:val="18"/>
          <w:lang w:val="e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4CB505" wp14:editId="797CB127">
                <wp:simplePos x="0" y="0"/>
                <wp:positionH relativeFrom="column">
                  <wp:posOffset>7595870</wp:posOffset>
                </wp:positionH>
                <wp:positionV relativeFrom="paragraph">
                  <wp:posOffset>24279</wp:posOffset>
                </wp:positionV>
                <wp:extent cx="7284720" cy="4800600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4720" cy="480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070EF6" w14:textId="748D1BE6" w:rsidR="00D300ED" w:rsidRDefault="00DE5B27" w:rsidP="00D300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7448B4" wp14:editId="7893F582">
                                  <wp:extent cx="6349293" cy="4906273"/>
                                  <wp:effectExtent l="0" t="0" r="0" b="8890"/>
                                  <wp:docPr id="88" name="Pictur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kc royals schedule 20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65710" cy="4918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CB505" id="Text Box 75" o:spid="_x0000_s1042" type="#_x0000_t202" style="position:absolute;margin-left:598.1pt;margin-top:1.9pt;width:573.6pt;height:37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" fillcolor="white [3201]" stroked="f" strokeweight=".5pt">
                <v:textbox>
                  <w:txbxContent>
                    <w:p w14:paraId="77070EF6" w14:textId="748D1BE6" w:rsidR="00D300ED" w:rsidRDefault="00DE5B27" w:rsidP="00D300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7448B4" wp14:editId="7893F582">
                            <wp:extent cx="6349293" cy="4906273"/>
                            <wp:effectExtent l="0" t="0" r="0" b="8890"/>
                            <wp:docPr id="88" name="Picture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kc royals schedule 20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65710" cy="4918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415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DF8110" wp14:editId="0F2445C3">
                <wp:simplePos x="0" y="0"/>
                <wp:positionH relativeFrom="column">
                  <wp:posOffset>2715491</wp:posOffset>
                </wp:positionH>
                <wp:positionV relativeFrom="paragraph">
                  <wp:posOffset>123652</wp:posOffset>
                </wp:positionV>
                <wp:extent cx="4786630" cy="4537363"/>
                <wp:effectExtent l="57150" t="76200" r="71120" b="730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6630" cy="4537363"/>
                        </a:xfrm>
                        <a:custGeom>
                          <a:avLst/>
                          <a:gdLst>
                            <a:gd name="connsiteX0" fmla="*/ 0 w 4786630"/>
                            <a:gd name="connsiteY0" fmla="*/ 0 h 4537363"/>
                            <a:gd name="connsiteX1" fmla="*/ 550462 w 4786630"/>
                            <a:gd name="connsiteY1" fmla="*/ 0 h 4537363"/>
                            <a:gd name="connsiteX2" fmla="*/ 1196658 w 4786630"/>
                            <a:gd name="connsiteY2" fmla="*/ 0 h 4537363"/>
                            <a:gd name="connsiteX3" fmla="*/ 1699254 w 4786630"/>
                            <a:gd name="connsiteY3" fmla="*/ 0 h 4537363"/>
                            <a:gd name="connsiteX4" fmla="*/ 2297582 w 4786630"/>
                            <a:gd name="connsiteY4" fmla="*/ 0 h 4537363"/>
                            <a:gd name="connsiteX5" fmla="*/ 2943777 w 4786630"/>
                            <a:gd name="connsiteY5" fmla="*/ 0 h 4537363"/>
                            <a:gd name="connsiteX6" fmla="*/ 3637839 w 4786630"/>
                            <a:gd name="connsiteY6" fmla="*/ 0 h 4537363"/>
                            <a:gd name="connsiteX7" fmla="*/ 4786630 w 4786630"/>
                            <a:gd name="connsiteY7" fmla="*/ 0 h 4537363"/>
                            <a:gd name="connsiteX8" fmla="*/ 4786630 w 4786630"/>
                            <a:gd name="connsiteY8" fmla="*/ 612544 h 4537363"/>
                            <a:gd name="connsiteX9" fmla="*/ 4786630 w 4786630"/>
                            <a:gd name="connsiteY9" fmla="*/ 1270462 h 4537363"/>
                            <a:gd name="connsiteX10" fmla="*/ 4786630 w 4786630"/>
                            <a:gd name="connsiteY10" fmla="*/ 1792258 h 4537363"/>
                            <a:gd name="connsiteX11" fmla="*/ 4786630 w 4786630"/>
                            <a:gd name="connsiteY11" fmla="*/ 2268682 h 4537363"/>
                            <a:gd name="connsiteX12" fmla="*/ 4786630 w 4786630"/>
                            <a:gd name="connsiteY12" fmla="*/ 2790478 h 4537363"/>
                            <a:gd name="connsiteX13" fmla="*/ 4786630 w 4786630"/>
                            <a:gd name="connsiteY13" fmla="*/ 3221528 h 4537363"/>
                            <a:gd name="connsiteX14" fmla="*/ 4786630 w 4786630"/>
                            <a:gd name="connsiteY14" fmla="*/ 3743324 h 4537363"/>
                            <a:gd name="connsiteX15" fmla="*/ 4786630 w 4786630"/>
                            <a:gd name="connsiteY15" fmla="*/ 4537363 h 4537363"/>
                            <a:gd name="connsiteX16" fmla="*/ 4092569 w 4786630"/>
                            <a:gd name="connsiteY16" fmla="*/ 4537363 h 4537363"/>
                            <a:gd name="connsiteX17" fmla="*/ 3494240 w 4786630"/>
                            <a:gd name="connsiteY17" fmla="*/ 4537363 h 4537363"/>
                            <a:gd name="connsiteX18" fmla="*/ 2848045 w 4786630"/>
                            <a:gd name="connsiteY18" fmla="*/ 4537363 h 4537363"/>
                            <a:gd name="connsiteX19" fmla="*/ 2153984 w 4786630"/>
                            <a:gd name="connsiteY19" fmla="*/ 4537363 h 4537363"/>
                            <a:gd name="connsiteX20" fmla="*/ 1699254 w 4786630"/>
                            <a:gd name="connsiteY20" fmla="*/ 4537363 h 4537363"/>
                            <a:gd name="connsiteX21" fmla="*/ 1148791 w 4786630"/>
                            <a:gd name="connsiteY21" fmla="*/ 4537363 h 4537363"/>
                            <a:gd name="connsiteX22" fmla="*/ 694061 w 4786630"/>
                            <a:gd name="connsiteY22" fmla="*/ 4537363 h 4537363"/>
                            <a:gd name="connsiteX23" fmla="*/ 0 w 4786630"/>
                            <a:gd name="connsiteY23" fmla="*/ 4537363 h 4537363"/>
                            <a:gd name="connsiteX24" fmla="*/ 0 w 4786630"/>
                            <a:gd name="connsiteY24" fmla="*/ 4060940 h 4537363"/>
                            <a:gd name="connsiteX25" fmla="*/ 0 w 4786630"/>
                            <a:gd name="connsiteY25" fmla="*/ 3403022 h 4537363"/>
                            <a:gd name="connsiteX26" fmla="*/ 0 w 4786630"/>
                            <a:gd name="connsiteY26" fmla="*/ 2790478 h 4537363"/>
                            <a:gd name="connsiteX27" fmla="*/ 0 w 4786630"/>
                            <a:gd name="connsiteY27" fmla="*/ 2223308 h 4537363"/>
                            <a:gd name="connsiteX28" fmla="*/ 0 w 4786630"/>
                            <a:gd name="connsiteY28" fmla="*/ 1701511 h 4537363"/>
                            <a:gd name="connsiteX29" fmla="*/ 0 w 4786630"/>
                            <a:gd name="connsiteY29" fmla="*/ 1179714 h 4537363"/>
                            <a:gd name="connsiteX30" fmla="*/ 0 w 4786630"/>
                            <a:gd name="connsiteY30" fmla="*/ 612544 h 4537363"/>
                            <a:gd name="connsiteX31" fmla="*/ 0 w 4786630"/>
                            <a:gd name="connsiteY31" fmla="*/ 0 h 45373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4786630" h="4537363" fill="none" extrusionOk="0">
                              <a:moveTo>
                                <a:pt x="0" y="0"/>
                              </a:moveTo>
                              <a:cubicBezTo>
                                <a:pt x="136997" y="-15596"/>
                                <a:pt x="343932" y="51867"/>
                                <a:pt x="550462" y="0"/>
                              </a:cubicBezTo>
                              <a:cubicBezTo>
                                <a:pt x="756992" y="-51867"/>
                                <a:pt x="937718" y="28583"/>
                                <a:pt x="1196658" y="0"/>
                              </a:cubicBezTo>
                              <a:cubicBezTo>
                                <a:pt x="1455598" y="-28583"/>
                                <a:pt x="1547762" y="60112"/>
                                <a:pt x="1699254" y="0"/>
                              </a:cubicBezTo>
                              <a:cubicBezTo>
                                <a:pt x="1850746" y="-60112"/>
                                <a:pt x="2064027" y="16548"/>
                                <a:pt x="2297582" y="0"/>
                              </a:cubicBezTo>
                              <a:cubicBezTo>
                                <a:pt x="2531137" y="-16548"/>
                                <a:pt x="2762326" y="28842"/>
                                <a:pt x="2943777" y="0"/>
                              </a:cubicBezTo>
                              <a:cubicBezTo>
                                <a:pt x="3125229" y="-28842"/>
                                <a:pt x="3435874" y="8665"/>
                                <a:pt x="3637839" y="0"/>
                              </a:cubicBezTo>
                              <a:cubicBezTo>
                                <a:pt x="3839804" y="-8665"/>
                                <a:pt x="4304645" y="73385"/>
                                <a:pt x="4786630" y="0"/>
                              </a:cubicBezTo>
                              <a:cubicBezTo>
                                <a:pt x="4823743" y="241583"/>
                                <a:pt x="4719268" y="454513"/>
                                <a:pt x="4786630" y="612544"/>
                              </a:cubicBezTo>
                              <a:cubicBezTo>
                                <a:pt x="4853992" y="770575"/>
                                <a:pt x="4720321" y="1056216"/>
                                <a:pt x="4786630" y="1270462"/>
                              </a:cubicBezTo>
                              <a:cubicBezTo>
                                <a:pt x="4852939" y="1484708"/>
                                <a:pt x="4773521" y="1650204"/>
                                <a:pt x="4786630" y="1792258"/>
                              </a:cubicBezTo>
                              <a:cubicBezTo>
                                <a:pt x="4799739" y="1934312"/>
                                <a:pt x="4768276" y="2081129"/>
                                <a:pt x="4786630" y="2268682"/>
                              </a:cubicBezTo>
                              <a:cubicBezTo>
                                <a:pt x="4804984" y="2456235"/>
                                <a:pt x="4771052" y="2670114"/>
                                <a:pt x="4786630" y="2790478"/>
                              </a:cubicBezTo>
                              <a:cubicBezTo>
                                <a:pt x="4802208" y="2910842"/>
                                <a:pt x="4766404" y="3088517"/>
                                <a:pt x="4786630" y="3221528"/>
                              </a:cubicBezTo>
                              <a:cubicBezTo>
                                <a:pt x="4806856" y="3354539"/>
                                <a:pt x="4765332" y="3530257"/>
                                <a:pt x="4786630" y="3743324"/>
                              </a:cubicBezTo>
                              <a:cubicBezTo>
                                <a:pt x="4807928" y="3956391"/>
                                <a:pt x="4718319" y="4216212"/>
                                <a:pt x="4786630" y="4537363"/>
                              </a:cubicBezTo>
                              <a:cubicBezTo>
                                <a:pt x="4491659" y="4590961"/>
                                <a:pt x="4330521" y="4528961"/>
                                <a:pt x="4092569" y="4537363"/>
                              </a:cubicBezTo>
                              <a:cubicBezTo>
                                <a:pt x="3854617" y="4545765"/>
                                <a:pt x="3660911" y="4486973"/>
                                <a:pt x="3494240" y="4537363"/>
                              </a:cubicBezTo>
                              <a:cubicBezTo>
                                <a:pt x="3327569" y="4587753"/>
                                <a:pt x="3144003" y="4461329"/>
                                <a:pt x="2848045" y="4537363"/>
                              </a:cubicBezTo>
                              <a:cubicBezTo>
                                <a:pt x="2552087" y="4613397"/>
                                <a:pt x="2322406" y="4522057"/>
                                <a:pt x="2153984" y="4537363"/>
                              </a:cubicBezTo>
                              <a:cubicBezTo>
                                <a:pt x="1985562" y="4552669"/>
                                <a:pt x="1916267" y="4507502"/>
                                <a:pt x="1699254" y="4537363"/>
                              </a:cubicBezTo>
                              <a:cubicBezTo>
                                <a:pt x="1482241" y="4567224"/>
                                <a:pt x="1391649" y="4491931"/>
                                <a:pt x="1148791" y="4537363"/>
                              </a:cubicBezTo>
                              <a:cubicBezTo>
                                <a:pt x="905933" y="4582795"/>
                                <a:pt x="870439" y="4482911"/>
                                <a:pt x="694061" y="4537363"/>
                              </a:cubicBezTo>
                              <a:cubicBezTo>
                                <a:pt x="517683" y="4591815"/>
                                <a:pt x="288859" y="4463136"/>
                                <a:pt x="0" y="4537363"/>
                              </a:cubicBezTo>
                              <a:cubicBezTo>
                                <a:pt x="-46359" y="4300006"/>
                                <a:pt x="48850" y="4232289"/>
                                <a:pt x="0" y="4060940"/>
                              </a:cubicBezTo>
                              <a:cubicBezTo>
                                <a:pt x="-48850" y="3889591"/>
                                <a:pt x="52834" y="3697547"/>
                                <a:pt x="0" y="3403022"/>
                              </a:cubicBezTo>
                              <a:cubicBezTo>
                                <a:pt x="-52834" y="3108497"/>
                                <a:pt x="47040" y="3045837"/>
                                <a:pt x="0" y="2790478"/>
                              </a:cubicBezTo>
                              <a:cubicBezTo>
                                <a:pt x="-47040" y="2535119"/>
                                <a:pt x="50322" y="2455119"/>
                                <a:pt x="0" y="2223308"/>
                              </a:cubicBezTo>
                              <a:cubicBezTo>
                                <a:pt x="-50322" y="1991497"/>
                                <a:pt x="35485" y="1944644"/>
                                <a:pt x="0" y="1701511"/>
                              </a:cubicBezTo>
                              <a:cubicBezTo>
                                <a:pt x="-35485" y="1458378"/>
                                <a:pt x="52355" y="1400232"/>
                                <a:pt x="0" y="1179714"/>
                              </a:cubicBezTo>
                              <a:cubicBezTo>
                                <a:pt x="-52355" y="959196"/>
                                <a:pt x="45315" y="835953"/>
                                <a:pt x="0" y="612544"/>
                              </a:cubicBezTo>
                              <a:cubicBezTo>
                                <a:pt x="-45315" y="389135"/>
                                <a:pt x="7574" y="271872"/>
                                <a:pt x="0" y="0"/>
                              </a:cubicBezTo>
                              <a:close/>
                            </a:path>
                            <a:path w="4786630" h="4537363" stroke="0" extrusionOk="0">
                              <a:moveTo>
                                <a:pt x="0" y="0"/>
                              </a:moveTo>
                              <a:cubicBezTo>
                                <a:pt x="101847" y="-13824"/>
                                <a:pt x="352090" y="57881"/>
                                <a:pt x="502596" y="0"/>
                              </a:cubicBezTo>
                              <a:cubicBezTo>
                                <a:pt x="653102" y="-57881"/>
                                <a:pt x="757115" y="14963"/>
                                <a:pt x="957326" y="0"/>
                              </a:cubicBezTo>
                              <a:cubicBezTo>
                                <a:pt x="1157537" y="-14963"/>
                                <a:pt x="1340374" y="29267"/>
                                <a:pt x="1507788" y="0"/>
                              </a:cubicBezTo>
                              <a:cubicBezTo>
                                <a:pt x="1675202" y="-29267"/>
                                <a:pt x="1808447" y="37994"/>
                                <a:pt x="2106117" y="0"/>
                              </a:cubicBezTo>
                              <a:cubicBezTo>
                                <a:pt x="2403787" y="-37994"/>
                                <a:pt x="2515549" y="1058"/>
                                <a:pt x="2752312" y="0"/>
                              </a:cubicBezTo>
                              <a:cubicBezTo>
                                <a:pt x="2989075" y="-1058"/>
                                <a:pt x="3116900" y="27209"/>
                                <a:pt x="3254908" y="0"/>
                              </a:cubicBezTo>
                              <a:cubicBezTo>
                                <a:pt x="3392916" y="-27209"/>
                                <a:pt x="3581249" y="30412"/>
                                <a:pt x="3805371" y="0"/>
                              </a:cubicBezTo>
                              <a:cubicBezTo>
                                <a:pt x="4029493" y="-30412"/>
                                <a:pt x="4561346" y="95198"/>
                                <a:pt x="4786630" y="0"/>
                              </a:cubicBezTo>
                              <a:cubicBezTo>
                                <a:pt x="4797809" y="256099"/>
                                <a:pt x="4752021" y="455268"/>
                                <a:pt x="4786630" y="612544"/>
                              </a:cubicBezTo>
                              <a:cubicBezTo>
                                <a:pt x="4821239" y="769820"/>
                                <a:pt x="4743377" y="912431"/>
                                <a:pt x="4786630" y="1088967"/>
                              </a:cubicBezTo>
                              <a:cubicBezTo>
                                <a:pt x="4829883" y="1265503"/>
                                <a:pt x="4714574" y="1563302"/>
                                <a:pt x="4786630" y="1746885"/>
                              </a:cubicBezTo>
                              <a:cubicBezTo>
                                <a:pt x="4858686" y="1930468"/>
                                <a:pt x="4771531" y="2071421"/>
                                <a:pt x="4786630" y="2359429"/>
                              </a:cubicBezTo>
                              <a:cubicBezTo>
                                <a:pt x="4801729" y="2647437"/>
                                <a:pt x="4772876" y="2665202"/>
                                <a:pt x="4786630" y="2926599"/>
                              </a:cubicBezTo>
                              <a:cubicBezTo>
                                <a:pt x="4800384" y="3187996"/>
                                <a:pt x="4763910" y="3243380"/>
                                <a:pt x="4786630" y="3357649"/>
                              </a:cubicBezTo>
                              <a:cubicBezTo>
                                <a:pt x="4809350" y="3471918"/>
                                <a:pt x="4778173" y="3771086"/>
                                <a:pt x="4786630" y="3970193"/>
                              </a:cubicBezTo>
                              <a:cubicBezTo>
                                <a:pt x="4795087" y="4169300"/>
                                <a:pt x="4776138" y="4369530"/>
                                <a:pt x="4786630" y="4537363"/>
                              </a:cubicBezTo>
                              <a:cubicBezTo>
                                <a:pt x="4501318" y="4582181"/>
                                <a:pt x="4321461" y="4475518"/>
                                <a:pt x="4188301" y="4537363"/>
                              </a:cubicBezTo>
                              <a:cubicBezTo>
                                <a:pt x="4055141" y="4599208"/>
                                <a:pt x="3722285" y="4482407"/>
                                <a:pt x="3589973" y="4537363"/>
                              </a:cubicBezTo>
                              <a:cubicBezTo>
                                <a:pt x="3457661" y="4592319"/>
                                <a:pt x="3264905" y="4517466"/>
                                <a:pt x="3135243" y="4537363"/>
                              </a:cubicBezTo>
                              <a:cubicBezTo>
                                <a:pt x="3005581" y="4557260"/>
                                <a:pt x="2810141" y="4493157"/>
                                <a:pt x="2680513" y="4537363"/>
                              </a:cubicBezTo>
                              <a:cubicBezTo>
                                <a:pt x="2550885" y="4581569"/>
                                <a:pt x="2222490" y="4536435"/>
                                <a:pt x="2082184" y="4537363"/>
                              </a:cubicBezTo>
                              <a:cubicBezTo>
                                <a:pt x="1941878" y="4538291"/>
                                <a:pt x="1717707" y="4517199"/>
                                <a:pt x="1435989" y="4537363"/>
                              </a:cubicBezTo>
                              <a:cubicBezTo>
                                <a:pt x="1154272" y="4557527"/>
                                <a:pt x="1032863" y="4492794"/>
                                <a:pt x="837660" y="4537363"/>
                              </a:cubicBezTo>
                              <a:cubicBezTo>
                                <a:pt x="642457" y="4581932"/>
                                <a:pt x="308853" y="4507803"/>
                                <a:pt x="0" y="4537363"/>
                              </a:cubicBezTo>
                              <a:cubicBezTo>
                                <a:pt x="-52293" y="4317524"/>
                                <a:pt x="17468" y="4124450"/>
                                <a:pt x="0" y="4015566"/>
                              </a:cubicBezTo>
                              <a:cubicBezTo>
                                <a:pt x="-17468" y="3906682"/>
                                <a:pt x="31884" y="3676028"/>
                                <a:pt x="0" y="3493770"/>
                              </a:cubicBezTo>
                              <a:cubicBezTo>
                                <a:pt x="-31884" y="3311512"/>
                                <a:pt x="5566" y="3188671"/>
                                <a:pt x="0" y="2926599"/>
                              </a:cubicBezTo>
                              <a:cubicBezTo>
                                <a:pt x="-5566" y="2664527"/>
                                <a:pt x="72695" y="2607876"/>
                                <a:pt x="0" y="2314055"/>
                              </a:cubicBezTo>
                              <a:cubicBezTo>
                                <a:pt x="-72695" y="2020234"/>
                                <a:pt x="45891" y="2072111"/>
                                <a:pt x="0" y="1883006"/>
                              </a:cubicBezTo>
                              <a:cubicBezTo>
                                <a:pt x="-45891" y="1693901"/>
                                <a:pt x="1381" y="1641686"/>
                                <a:pt x="0" y="1451956"/>
                              </a:cubicBezTo>
                              <a:cubicBezTo>
                                <a:pt x="-1381" y="1262226"/>
                                <a:pt x="42683" y="1042399"/>
                                <a:pt x="0" y="839412"/>
                              </a:cubicBezTo>
                              <a:cubicBezTo>
                                <a:pt x="-42683" y="636425"/>
                                <a:pt x="72450" y="38812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76200">
                          <a:solidFill>
                            <a:srgbClr val="6699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00747574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7514D5D" w14:textId="293B3665" w:rsidR="004032F7" w:rsidRPr="009F2D89" w:rsidRDefault="00BE4A33" w:rsidP="00B86FBC">
                            <w:pPr>
                              <w:spacing w:before="240" w:line="480" w:lineRule="auto"/>
                              <w:jc w:val="center"/>
                              <w:rPr>
                                <w:color w:val="274221" w:themeColor="accent4" w:themeShade="80"/>
                                <w:sz w:val="72"/>
                                <w:szCs w:val="72"/>
                              </w:rPr>
                            </w:pPr>
                            <w:r w:rsidRPr="009F2D89">
                              <w:rPr>
                                <w:color w:val="274221" w:themeColor="accent4" w:themeShade="80"/>
                                <w:sz w:val="72"/>
                                <w:szCs w:val="72"/>
                              </w:rPr>
                              <w:t>M</w:t>
                            </w:r>
                            <w:r w:rsidR="009F2D89" w:rsidRPr="009F2D89">
                              <w:rPr>
                                <w:color w:val="274221" w:themeColor="accent4" w:themeShade="80"/>
                                <w:sz w:val="72"/>
                                <w:szCs w:val="72"/>
                              </w:rPr>
                              <w:t>USIC IN MARCH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F8110" id="Text Box 13" o:spid="_x0000_s1043" type="#_x0000_t202" style="position:absolute;margin-left:213.8pt;margin-top:9.75pt;width:376.9pt;height:35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" fillcolor="white [3201]" strokecolor="#690" strokeweight="6pt">
                <v:textbox>
                  <w:txbxContent>
                    <w:p w14:paraId="47514D5D" w14:textId="293B3665" w:rsidR="004032F7" w:rsidRPr="009F2D89" w:rsidRDefault="00BE4A33" w:rsidP="00B86FBC">
                      <w:pPr>
                        <w:spacing w:before="240" w:line="480" w:lineRule="auto"/>
                        <w:jc w:val="center"/>
                        <w:rPr>
                          <w:color w:val="274221" w:themeColor="accent4" w:themeShade="80"/>
                          <w:sz w:val="72"/>
                          <w:szCs w:val="72"/>
                        </w:rPr>
                      </w:pPr>
                      <w:r w:rsidRPr="009F2D89">
                        <w:rPr>
                          <w:color w:val="274221" w:themeColor="accent4" w:themeShade="80"/>
                          <w:sz w:val="72"/>
                          <w:szCs w:val="72"/>
                        </w:rPr>
                        <w:t>M</w:t>
                      </w:r>
                      <w:r w:rsidR="009F2D89" w:rsidRPr="009F2D89">
                        <w:rPr>
                          <w:color w:val="274221" w:themeColor="accent4" w:themeShade="80"/>
                          <w:sz w:val="72"/>
                          <w:szCs w:val="72"/>
                        </w:rPr>
                        <w:t>USIC IN MARCH</w:t>
                      </w:r>
                    </w:p>
                  </w:txbxContent>
                </v:textbox>
              </v:shape>
            </w:pict>
          </mc:Fallback>
        </mc:AlternateContent>
      </w:r>
    </w:p>
    <w:p w14:paraId="1561FA54" w14:textId="7C469925" w:rsidR="006C43E5" w:rsidRDefault="00E90EFF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BECF75" wp14:editId="1A668F21">
                <wp:simplePos x="0" y="0"/>
                <wp:positionH relativeFrom="column">
                  <wp:posOffset>7588624</wp:posOffset>
                </wp:positionH>
                <wp:positionV relativeFrom="paragraph">
                  <wp:posOffset>36158</wp:posOffset>
                </wp:positionV>
                <wp:extent cx="644525" cy="5290596"/>
                <wp:effectExtent l="0" t="0" r="3175" b="571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" cy="5290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45AB24" w14:textId="61E6161B" w:rsidR="00E90EFF" w:rsidRDefault="00E90EFF">
                            <w:r>
                              <w:rPr>
                                <w:noProof/>
                                <w:color w:val="auto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5C98C833" wp14:editId="39E00329">
                                  <wp:extent cx="455295" cy="364236"/>
                                  <wp:effectExtent l="0" t="0" r="1905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damaskclover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295" cy="3642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07A874" w14:textId="7FA89AFE" w:rsidR="00E90EFF" w:rsidRDefault="00E90EFF">
                            <w:r>
                              <w:rPr>
                                <w:noProof/>
                                <w:color w:val="auto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E611DD7" wp14:editId="1CDDAFA9">
                                  <wp:extent cx="455295" cy="363855"/>
                                  <wp:effectExtent l="0" t="0" r="1905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damaskclover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295" cy="363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4EEFBF" w14:textId="5C585D35" w:rsidR="00E90EFF" w:rsidRDefault="00E90EFF">
                            <w:r>
                              <w:rPr>
                                <w:noProof/>
                                <w:color w:val="auto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40735525" wp14:editId="0682A09D">
                                  <wp:extent cx="455295" cy="363855"/>
                                  <wp:effectExtent l="0" t="0" r="1905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damaskclover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295" cy="363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FCAC1A" w14:textId="5EADF9A3" w:rsidR="00E90EFF" w:rsidRDefault="00E90EFF">
                            <w:r>
                              <w:rPr>
                                <w:noProof/>
                                <w:color w:val="auto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9D831BB" wp14:editId="26DBF0B4">
                                  <wp:extent cx="455295" cy="363855"/>
                                  <wp:effectExtent l="0" t="0" r="1905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damaskclover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295" cy="363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4ED0A9" w14:textId="0AE85359" w:rsidR="00E90EFF" w:rsidRDefault="00E90EFF">
                            <w:r>
                              <w:rPr>
                                <w:noProof/>
                                <w:color w:val="auto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74B8353C" wp14:editId="5D6F1E40">
                                  <wp:extent cx="455295" cy="363855"/>
                                  <wp:effectExtent l="0" t="0" r="1905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damaskclover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295" cy="363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D2257F" w14:textId="6ADF9C7A" w:rsidR="00E90EFF" w:rsidRDefault="00E90EFF">
                            <w:r>
                              <w:rPr>
                                <w:noProof/>
                                <w:color w:val="auto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C2BB1C6" wp14:editId="6286DD2B">
                                  <wp:extent cx="455295" cy="363855"/>
                                  <wp:effectExtent l="0" t="0" r="1905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damaskclover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295" cy="363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82D6B4" w14:textId="4D9C0E06" w:rsidR="00E90EFF" w:rsidRDefault="00E90EFF">
                            <w:r>
                              <w:rPr>
                                <w:noProof/>
                                <w:color w:val="auto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5AD97F28" wp14:editId="462D2973">
                                  <wp:extent cx="455295" cy="363855"/>
                                  <wp:effectExtent l="0" t="0" r="1905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damaskclover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295" cy="363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D2CF92" w14:textId="34FBEB5C" w:rsidR="00E90EFF" w:rsidRDefault="00E90EFF">
                            <w:r>
                              <w:rPr>
                                <w:noProof/>
                                <w:color w:val="auto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1DC349AF" wp14:editId="29441C3C">
                                  <wp:extent cx="455295" cy="363855"/>
                                  <wp:effectExtent l="0" t="0" r="1905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damaskclover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295" cy="363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80FFCA" w14:textId="1DA8DDEE" w:rsidR="00E90EFF" w:rsidRDefault="00E90EFF">
                            <w:r>
                              <w:rPr>
                                <w:noProof/>
                                <w:color w:val="auto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1CCFA146" wp14:editId="6D818A70">
                                  <wp:extent cx="455295" cy="363855"/>
                                  <wp:effectExtent l="0" t="0" r="1905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damaskclover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295" cy="363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56C069" w14:textId="1E510A3B" w:rsidR="00E90EFF" w:rsidRDefault="00E90EFF">
                            <w:r>
                              <w:rPr>
                                <w:noProof/>
                                <w:color w:val="auto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107488A8" wp14:editId="55E71D04">
                                  <wp:extent cx="455295" cy="363855"/>
                                  <wp:effectExtent l="0" t="0" r="1905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damaskclover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295" cy="363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0242DD" w14:textId="2981773F" w:rsidR="00E90EFF" w:rsidRDefault="00E90EFF">
                            <w:r>
                              <w:rPr>
                                <w:noProof/>
                                <w:color w:val="auto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526AADFD" wp14:editId="5DEB5DFC">
                                  <wp:extent cx="455295" cy="363855"/>
                                  <wp:effectExtent l="0" t="0" r="1905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damaskclover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295" cy="363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C87889" w14:textId="7EFC92D4" w:rsidR="00E90EFF" w:rsidRDefault="00E90EFF">
                            <w:r>
                              <w:rPr>
                                <w:noProof/>
                                <w:color w:val="auto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5E0A933" wp14:editId="73076D64">
                                  <wp:extent cx="455295" cy="363855"/>
                                  <wp:effectExtent l="0" t="0" r="1905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damaskclover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295" cy="363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99D8CF" w14:textId="1E1518F1" w:rsidR="00E90EFF" w:rsidRDefault="00E90EFF">
                            <w:r>
                              <w:rPr>
                                <w:noProof/>
                                <w:color w:val="auto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A6A8595" wp14:editId="39E94B71">
                                  <wp:extent cx="455295" cy="363855"/>
                                  <wp:effectExtent l="0" t="0" r="1905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damaskclover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295" cy="363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auto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66E8B2F" wp14:editId="0F0E5373">
                                  <wp:extent cx="455295" cy="363855"/>
                                  <wp:effectExtent l="0" t="0" r="1905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damaskclover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295" cy="363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ECF75" id="Text Box 15" o:spid="_x0000_s1044" type="#_x0000_t202" style="position:absolute;margin-left:597.55pt;margin-top:2.85pt;width:50.75pt;height:416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" fillcolor="white [3201]" stroked="f" strokeweight=".5pt">
                <v:textbox>
                  <w:txbxContent>
                    <w:p w14:paraId="1A45AB24" w14:textId="61E6161B" w:rsidR="00E90EFF" w:rsidRDefault="00E90EFF">
                      <w:r>
                        <w:rPr>
                          <w:noProof/>
                          <w:color w:val="auto"/>
                          <w:sz w:val="36"/>
                          <w:szCs w:val="36"/>
                        </w:rPr>
                        <w:drawing>
                          <wp:inline distT="0" distB="0" distL="0" distR="0" wp14:anchorId="5C98C833" wp14:editId="39E00329">
                            <wp:extent cx="455295" cy="364236"/>
                            <wp:effectExtent l="0" t="0" r="1905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damaskclover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295" cy="3642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07A874" w14:textId="7FA89AFE" w:rsidR="00E90EFF" w:rsidRDefault="00E90EFF">
                      <w:r>
                        <w:rPr>
                          <w:noProof/>
                          <w:color w:val="auto"/>
                          <w:sz w:val="36"/>
                          <w:szCs w:val="36"/>
                        </w:rPr>
                        <w:drawing>
                          <wp:inline distT="0" distB="0" distL="0" distR="0" wp14:anchorId="2E611DD7" wp14:editId="1CDDAFA9">
                            <wp:extent cx="455295" cy="363855"/>
                            <wp:effectExtent l="0" t="0" r="1905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damaskclover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295" cy="363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4EEFBF" w14:textId="5C585D35" w:rsidR="00E90EFF" w:rsidRDefault="00E90EFF">
                      <w:r>
                        <w:rPr>
                          <w:noProof/>
                          <w:color w:val="auto"/>
                          <w:sz w:val="36"/>
                          <w:szCs w:val="36"/>
                        </w:rPr>
                        <w:drawing>
                          <wp:inline distT="0" distB="0" distL="0" distR="0" wp14:anchorId="40735525" wp14:editId="0682A09D">
                            <wp:extent cx="455295" cy="363855"/>
                            <wp:effectExtent l="0" t="0" r="1905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damaskclover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295" cy="363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FCAC1A" w14:textId="5EADF9A3" w:rsidR="00E90EFF" w:rsidRDefault="00E90EFF">
                      <w:r>
                        <w:rPr>
                          <w:noProof/>
                          <w:color w:val="auto"/>
                          <w:sz w:val="36"/>
                          <w:szCs w:val="36"/>
                        </w:rPr>
                        <w:drawing>
                          <wp:inline distT="0" distB="0" distL="0" distR="0" wp14:anchorId="39D831BB" wp14:editId="26DBF0B4">
                            <wp:extent cx="455295" cy="363855"/>
                            <wp:effectExtent l="0" t="0" r="1905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damaskclover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295" cy="363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4ED0A9" w14:textId="0AE85359" w:rsidR="00E90EFF" w:rsidRDefault="00E90EFF">
                      <w:r>
                        <w:rPr>
                          <w:noProof/>
                          <w:color w:val="auto"/>
                          <w:sz w:val="36"/>
                          <w:szCs w:val="36"/>
                        </w:rPr>
                        <w:drawing>
                          <wp:inline distT="0" distB="0" distL="0" distR="0" wp14:anchorId="74B8353C" wp14:editId="5D6F1E40">
                            <wp:extent cx="455295" cy="363855"/>
                            <wp:effectExtent l="0" t="0" r="1905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damaskclover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295" cy="363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D2257F" w14:textId="6ADF9C7A" w:rsidR="00E90EFF" w:rsidRDefault="00E90EFF">
                      <w:r>
                        <w:rPr>
                          <w:noProof/>
                          <w:color w:val="auto"/>
                          <w:sz w:val="36"/>
                          <w:szCs w:val="36"/>
                        </w:rPr>
                        <w:drawing>
                          <wp:inline distT="0" distB="0" distL="0" distR="0" wp14:anchorId="0C2BB1C6" wp14:editId="6286DD2B">
                            <wp:extent cx="455295" cy="363855"/>
                            <wp:effectExtent l="0" t="0" r="1905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damaskclover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295" cy="363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82D6B4" w14:textId="4D9C0E06" w:rsidR="00E90EFF" w:rsidRDefault="00E90EFF">
                      <w:r>
                        <w:rPr>
                          <w:noProof/>
                          <w:color w:val="auto"/>
                          <w:sz w:val="36"/>
                          <w:szCs w:val="36"/>
                        </w:rPr>
                        <w:drawing>
                          <wp:inline distT="0" distB="0" distL="0" distR="0" wp14:anchorId="5AD97F28" wp14:editId="462D2973">
                            <wp:extent cx="455295" cy="363855"/>
                            <wp:effectExtent l="0" t="0" r="1905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damaskclover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295" cy="363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D2CF92" w14:textId="34FBEB5C" w:rsidR="00E90EFF" w:rsidRDefault="00E90EFF">
                      <w:r>
                        <w:rPr>
                          <w:noProof/>
                          <w:color w:val="auto"/>
                          <w:sz w:val="36"/>
                          <w:szCs w:val="36"/>
                        </w:rPr>
                        <w:drawing>
                          <wp:inline distT="0" distB="0" distL="0" distR="0" wp14:anchorId="1DC349AF" wp14:editId="29441C3C">
                            <wp:extent cx="455295" cy="363855"/>
                            <wp:effectExtent l="0" t="0" r="1905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damaskclover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295" cy="363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80FFCA" w14:textId="1DA8DDEE" w:rsidR="00E90EFF" w:rsidRDefault="00E90EFF">
                      <w:r>
                        <w:rPr>
                          <w:noProof/>
                          <w:color w:val="auto"/>
                          <w:sz w:val="36"/>
                          <w:szCs w:val="36"/>
                        </w:rPr>
                        <w:drawing>
                          <wp:inline distT="0" distB="0" distL="0" distR="0" wp14:anchorId="1CCFA146" wp14:editId="6D818A70">
                            <wp:extent cx="455295" cy="363855"/>
                            <wp:effectExtent l="0" t="0" r="1905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damaskclover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295" cy="363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56C069" w14:textId="1E510A3B" w:rsidR="00E90EFF" w:rsidRDefault="00E90EFF">
                      <w:r>
                        <w:rPr>
                          <w:noProof/>
                          <w:color w:val="auto"/>
                          <w:sz w:val="36"/>
                          <w:szCs w:val="36"/>
                        </w:rPr>
                        <w:drawing>
                          <wp:inline distT="0" distB="0" distL="0" distR="0" wp14:anchorId="107488A8" wp14:editId="55E71D04">
                            <wp:extent cx="455295" cy="363855"/>
                            <wp:effectExtent l="0" t="0" r="1905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damaskclover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295" cy="363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0242DD" w14:textId="2981773F" w:rsidR="00E90EFF" w:rsidRDefault="00E90EFF">
                      <w:r>
                        <w:rPr>
                          <w:noProof/>
                          <w:color w:val="auto"/>
                          <w:sz w:val="36"/>
                          <w:szCs w:val="36"/>
                        </w:rPr>
                        <w:drawing>
                          <wp:inline distT="0" distB="0" distL="0" distR="0" wp14:anchorId="526AADFD" wp14:editId="5DEB5DFC">
                            <wp:extent cx="455295" cy="363855"/>
                            <wp:effectExtent l="0" t="0" r="1905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damaskclover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295" cy="363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C87889" w14:textId="7EFC92D4" w:rsidR="00E90EFF" w:rsidRDefault="00E90EFF">
                      <w:r>
                        <w:rPr>
                          <w:noProof/>
                          <w:color w:val="auto"/>
                          <w:sz w:val="36"/>
                          <w:szCs w:val="36"/>
                        </w:rPr>
                        <w:drawing>
                          <wp:inline distT="0" distB="0" distL="0" distR="0" wp14:anchorId="35E0A933" wp14:editId="73076D64">
                            <wp:extent cx="455295" cy="363855"/>
                            <wp:effectExtent l="0" t="0" r="1905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damaskclover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295" cy="363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99D8CF" w14:textId="1E1518F1" w:rsidR="00E90EFF" w:rsidRDefault="00E90EFF">
                      <w:r>
                        <w:rPr>
                          <w:noProof/>
                          <w:color w:val="auto"/>
                          <w:sz w:val="36"/>
                          <w:szCs w:val="36"/>
                        </w:rPr>
                        <w:drawing>
                          <wp:inline distT="0" distB="0" distL="0" distR="0" wp14:anchorId="2A6A8595" wp14:editId="39E94B71">
                            <wp:extent cx="455295" cy="363855"/>
                            <wp:effectExtent l="0" t="0" r="1905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damaskclover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295" cy="363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auto"/>
                          <w:sz w:val="36"/>
                          <w:szCs w:val="36"/>
                        </w:rPr>
                        <w:drawing>
                          <wp:inline distT="0" distB="0" distL="0" distR="0" wp14:anchorId="366E8B2F" wp14:editId="0F0E5373">
                            <wp:extent cx="455295" cy="363855"/>
                            <wp:effectExtent l="0" t="0" r="1905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damaskclover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295" cy="363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B6F7D28" w14:textId="648FD0B5" w:rsidR="006C43E5" w:rsidRDefault="006C43E5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</w:p>
    <w:p w14:paraId="1D060675" w14:textId="23F239B6" w:rsidR="006C43E5" w:rsidRDefault="006C43E5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</w:p>
    <w:p w14:paraId="2ADBB40B" w14:textId="6FA47F4A" w:rsidR="006C43E5" w:rsidRDefault="006C43E5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</w:p>
    <w:p w14:paraId="3A2B7762" w14:textId="02DD2B67" w:rsidR="006C43E5" w:rsidRDefault="006C43E5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</w:p>
    <w:p w14:paraId="16BAB15D" w14:textId="32ADA3F9" w:rsidR="006C43E5" w:rsidRDefault="00BE4A33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  <w:r>
        <w:rPr>
          <w:rFonts w:ascii="Verdana" w:hAnsi="Verdana"/>
          <w:noProof/>
          <w:color w:val="333333"/>
          <w:kern w:val="0"/>
          <w:sz w:val="18"/>
          <w:szCs w:val="18"/>
          <w:lang w:val="e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51637C" wp14:editId="1FD48861">
                <wp:simplePos x="0" y="0"/>
                <wp:positionH relativeFrom="column">
                  <wp:posOffset>2971550</wp:posOffset>
                </wp:positionH>
                <wp:positionV relativeFrom="paragraph">
                  <wp:posOffset>141823</wp:posOffset>
                </wp:positionV>
                <wp:extent cx="4253230" cy="3449782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3230" cy="344978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82CB12" w14:textId="031B8E3B" w:rsidR="00057DCC" w:rsidRPr="004B32DB" w:rsidRDefault="00CD2E48" w:rsidP="001A6F81">
                            <w:pPr>
                              <w:shd w:val="clear" w:color="auto" w:fill="FF000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vertAlign w:val="superscript"/>
                              </w:rPr>
                            </w:pPr>
                            <w:r w:rsidRPr="004B32DB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Rick &amp; Heather</w:t>
                            </w:r>
                            <w:r w:rsidR="002F588A" w:rsidRPr="004B32DB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65325E" w:rsidRPr="00B86FBC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♫</w:t>
                            </w:r>
                            <w:r w:rsidR="00B86FBC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2F588A" w:rsidRPr="004B32DB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6</w:t>
                            </w:r>
                            <w:r w:rsidR="002F588A" w:rsidRPr="004B32DB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</w:p>
                          <w:p w14:paraId="1079D86F" w14:textId="1570F679" w:rsidR="002F588A" w:rsidRPr="004B32DB" w:rsidRDefault="002F588A" w:rsidP="001A6F81">
                            <w:pPr>
                              <w:shd w:val="clear" w:color="auto" w:fill="FF000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vertAlign w:val="superscript"/>
                              </w:rPr>
                            </w:pPr>
                            <w:r w:rsidRPr="004B32DB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GINO</w:t>
                            </w:r>
                            <w:r w:rsidR="00AF6145" w:rsidRPr="004B32DB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B86FBC" w:rsidRPr="00B86FBC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♫</w:t>
                            </w:r>
                            <w:r w:rsidR="00B86FBC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AF6145" w:rsidRPr="004B32DB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13</w:t>
                            </w:r>
                            <w:r w:rsidR="00AF6145" w:rsidRPr="004B32DB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</w:p>
                          <w:p w14:paraId="4E59FEA0" w14:textId="4CDF4AC6" w:rsidR="00AF6145" w:rsidRPr="004B32DB" w:rsidRDefault="00AF6145" w:rsidP="001A6F81">
                            <w:pPr>
                              <w:shd w:val="clear" w:color="auto" w:fill="FF000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vertAlign w:val="superscript"/>
                              </w:rPr>
                            </w:pPr>
                            <w:r w:rsidRPr="004B32DB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Dan &amp; Rick</w:t>
                            </w:r>
                            <w:r w:rsidR="00F3080C" w:rsidRPr="004B32DB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B86FBC" w:rsidRPr="00B86FBC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♫ </w:t>
                            </w:r>
                            <w:r w:rsidR="00F3080C" w:rsidRPr="004B32DB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</w:t>
                            </w:r>
                            <w:r w:rsidR="00F3080C" w:rsidRPr="004B32DB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</w:p>
                          <w:p w14:paraId="79240D14" w14:textId="2D446B5E" w:rsidR="00F3080C" w:rsidRPr="004B32DB" w:rsidRDefault="00F3080C" w:rsidP="001A6F81">
                            <w:pPr>
                              <w:shd w:val="clear" w:color="auto" w:fill="FF000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B32DB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Michelle Hawkins </w:t>
                            </w:r>
                            <w:r w:rsidR="00B86FBC" w:rsidRPr="00B86FBC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♫</w:t>
                            </w:r>
                            <w:r w:rsidR="004B32DB" w:rsidRPr="004B32DB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27</w:t>
                            </w:r>
                            <w:r w:rsidR="004B32DB" w:rsidRPr="004B32DB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1637C" id="_x0000_s1045" type="#_x0000_t202" style="position:absolute;margin-left:234pt;margin-top:11.15pt;width:334.9pt;height:271.6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" fillcolor="#ffc000" stroked="f" strokeweight=".5pt">
                <v:textbox>
                  <w:txbxContent>
                    <w:p w14:paraId="3882CB12" w14:textId="031B8E3B" w:rsidR="00057DCC" w:rsidRPr="004B32DB" w:rsidRDefault="00CD2E48" w:rsidP="001A6F81">
                      <w:pPr>
                        <w:shd w:val="clear" w:color="auto" w:fill="FF0000"/>
                        <w:jc w:val="center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vertAlign w:val="superscript"/>
                        </w:rPr>
                      </w:pPr>
                      <w:r w:rsidRPr="004B32DB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Rick &amp; Heather</w:t>
                      </w:r>
                      <w:r w:rsidR="002F588A" w:rsidRPr="004B32DB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="0065325E" w:rsidRPr="00B86FBC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♫</w:t>
                      </w:r>
                      <w:r w:rsidR="00B86FBC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="002F588A" w:rsidRPr="004B32DB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6</w:t>
                      </w:r>
                      <w:r w:rsidR="002F588A" w:rsidRPr="004B32DB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vertAlign w:val="superscript"/>
                        </w:rPr>
                        <w:t>th</w:t>
                      </w:r>
                    </w:p>
                    <w:p w14:paraId="1079D86F" w14:textId="1570F679" w:rsidR="002F588A" w:rsidRPr="004B32DB" w:rsidRDefault="002F588A" w:rsidP="001A6F81">
                      <w:pPr>
                        <w:shd w:val="clear" w:color="auto" w:fill="FF0000"/>
                        <w:jc w:val="center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vertAlign w:val="superscript"/>
                        </w:rPr>
                      </w:pPr>
                      <w:r w:rsidRPr="004B32DB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GINO</w:t>
                      </w:r>
                      <w:r w:rsidR="00AF6145" w:rsidRPr="004B32DB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="00B86FBC" w:rsidRPr="00B86FBC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♫</w:t>
                      </w:r>
                      <w:r w:rsidR="00B86FBC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="00AF6145" w:rsidRPr="004B32DB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13</w:t>
                      </w:r>
                      <w:r w:rsidR="00AF6145" w:rsidRPr="004B32DB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vertAlign w:val="superscript"/>
                        </w:rPr>
                        <w:t>th</w:t>
                      </w:r>
                    </w:p>
                    <w:p w14:paraId="4E59FEA0" w14:textId="4CDF4AC6" w:rsidR="00AF6145" w:rsidRPr="004B32DB" w:rsidRDefault="00AF6145" w:rsidP="001A6F81">
                      <w:pPr>
                        <w:shd w:val="clear" w:color="auto" w:fill="FF0000"/>
                        <w:jc w:val="center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vertAlign w:val="superscript"/>
                        </w:rPr>
                      </w:pPr>
                      <w:r w:rsidRPr="004B32DB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Dan &amp; Rick</w:t>
                      </w:r>
                      <w:r w:rsidR="00F3080C" w:rsidRPr="004B32DB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="00B86FBC" w:rsidRPr="00B86FBC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 xml:space="preserve">♫ </w:t>
                      </w:r>
                      <w:r w:rsidR="00F3080C" w:rsidRPr="004B32DB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</w:t>
                      </w:r>
                      <w:r w:rsidR="00F3080C" w:rsidRPr="004B32DB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vertAlign w:val="superscript"/>
                        </w:rPr>
                        <w:t>th</w:t>
                      </w:r>
                    </w:p>
                    <w:p w14:paraId="79240D14" w14:textId="2D446B5E" w:rsidR="00F3080C" w:rsidRPr="004B32DB" w:rsidRDefault="00F3080C" w:rsidP="001A6F81">
                      <w:pPr>
                        <w:shd w:val="clear" w:color="auto" w:fill="FF0000"/>
                        <w:jc w:val="center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4B32DB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Michelle Hawkins </w:t>
                      </w:r>
                      <w:r w:rsidR="00B86FBC" w:rsidRPr="00B86FBC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♫</w:t>
                      </w:r>
                      <w:r w:rsidR="004B32DB" w:rsidRPr="004B32DB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27</w:t>
                      </w:r>
                      <w:r w:rsidR="004B32DB" w:rsidRPr="004B32DB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vertAlign w:val="superscript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</w:p>
    <w:p w14:paraId="25577F15" w14:textId="130FFC1A" w:rsidR="006C43E5" w:rsidRDefault="006C43E5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</w:p>
    <w:p w14:paraId="76E8992F" w14:textId="18748371" w:rsidR="006C43E5" w:rsidRDefault="006C43E5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</w:p>
    <w:p w14:paraId="2471B9C1" w14:textId="565421A1" w:rsidR="006C43E5" w:rsidRDefault="006C43E5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</w:p>
    <w:p w14:paraId="4228861A" w14:textId="018BFC61" w:rsidR="006C43E5" w:rsidRDefault="006C43E5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</w:p>
    <w:p w14:paraId="4543244D" w14:textId="6B361D55" w:rsidR="006C43E5" w:rsidRDefault="006C43E5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</w:p>
    <w:p w14:paraId="60DFD9EA" w14:textId="777CD63E" w:rsidR="006C43E5" w:rsidRDefault="006C43E5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</w:p>
    <w:p w14:paraId="547E0007" w14:textId="45BEB789" w:rsidR="006C43E5" w:rsidRDefault="006C43E5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</w:p>
    <w:p w14:paraId="5B3A3AC8" w14:textId="3F811EB8" w:rsidR="006C43E5" w:rsidRDefault="006C43E5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</w:p>
    <w:p w14:paraId="3B8B74EF" w14:textId="651C994D" w:rsidR="006C43E5" w:rsidRDefault="006C43E5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</w:p>
    <w:p w14:paraId="73DC3C54" w14:textId="3646E84B" w:rsidR="006C43E5" w:rsidRDefault="006C43E5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</w:p>
    <w:p w14:paraId="101DAA91" w14:textId="55A4D043" w:rsidR="006C43E5" w:rsidRDefault="006C43E5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</w:p>
    <w:p w14:paraId="74F1CE24" w14:textId="387B5EAE" w:rsidR="006C43E5" w:rsidRDefault="006C43E5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</w:p>
    <w:p w14:paraId="33DD7487" w14:textId="417A1280" w:rsidR="006C43E5" w:rsidRDefault="006C43E5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</w:p>
    <w:p w14:paraId="22F404AC" w14:textId="346D60BA" w:rsidR="006C43E5" w:rsidRDefault="006C43E5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</w:p>
    <w:p w14:paraId="45086CE1" w14:textId="49A25B61" w:rsidR="006C43E5" w:rsidRDefault="006C43E5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</w:p>
    <w:p w14:paraId="6664DBFC" w14:textId="46EB8624" w:rsidR="006C43E5" w:rsidRDefault="006C43E5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</w:p>
    <w:p w14:paraId="41BC8BD7" w14:textId="71CA9E48" w:rsidR="006C43E5" w:rsidRDefault="006C43E5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</w:p>
    <w:p w14:paraId="310616D8" w14:textId="451DEF5D" w:rsidR="006C43E5" w:rsidRDefault="006C43E5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</w:p>
    <w:p w14:paraId="155FD772" w14:textId="09E8FE7B" w:rsidR="006C43E5" w:rsidRDefault="006C43E5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</w:p>
    <w:p w14:paraId="54A2A861" w14:textId="2C18FC6D" w:rsidR="006C43E5" w:rsidRDefault="006C43E5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</w:p>
    <w:p w14:paraId="6502C07D" w14:textId="2A9F85E5" w:rsidR="006C43E5" w:rsidRDefault="006C43E5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</w:p>
    <w:p w14:paraId="40DA98C7" w14:textId="026C9006" w:rsidR="006C43E5" w:rsidRDefault="006C43E5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</w:p>
    <w:p w14:paraId="05EAF2E8" w14:textId="0C44E164" w:rsidR="006C43E5" w:rsidRDefault="00961631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  <w:r>
        <w:rPr>
          <w:rFonts w:ascii="Verdana" w:hAnsi="Verdana"/>
          <w:noProof/>
          <w:color w:val="333333"/>
          <w:kern w:val="0"/>
          <w:sz w:val="18"/>
          <w:szCs w:val="18"/>
          <w:lang w:val="e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876E14" wp14:editId="49FCA677">
                <wp:simplePos x="0" y="0"/>
                <wp:positionH relativeFrom="column">
                  <wp:posOffset>8591550</wp:posOffset>
                </wp:positionH>
                <wp:positionV relativeFrom="paragraph">
                  <wp:posOffset>55879</wp:posOffset>
                </wp:positionV>
                <wp:extent cx="3390900" cy="1209675"/>
                <wp:effectExtent l="0" t="0" r="19050" b="2857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DC18C3" w14:textId="66548A96" w:rsidR="00961631" w:rsidRDefault="009616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559A25" wp14:editId="505828AA">
                                  <wp:extent cx="3326130" cy="1200150"/>
                                  <wp:effectExtent l="0" t="0" r="7620" b="0"/>
                                  <wp:docPr id="90" name="Picture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" name="image22.jpg?w=1200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6998" cy="12040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76E14" id="Text Box 89" o:spid="_x0000_s1046" type="#_x0000_t202" style="position:absolute;margin-left:676.5pt;margin-top:4.4pt;width:267pt;height:9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" fillcolor="white [3201]" strokeweight=".5pt">
                <v:textbox>
                  <w:txbxContent>
                    <w:p w14:paraId="12DC18C3" w14:textId="66548A96" w:rsidR="00961631" w:rsidRDefault="00961631">
                      <w:r>
                        <w:rPr>
                          <w:noProof/>
                        </w:rPr>
                        <w:drawing>
                          <wp:inline distT="0" distB="0" distL="0" distR="0" wp14:anchorId="54559A25" wp14:editId="505828AA">
                            <wp:extent cx="3326130" cy="1200150"/>
                            <wp:effectExtent l="0" t="0" r="7620" b="0"/>
                            <wp:docPr id="90" name="Picture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" name="image22.jpg?w=1200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36998" cy="12040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DC431B4" w14:textId="5958ADB1" w:rsidR="006C43E5" w:rsidRDefault="006C43E5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</w:p>
    <w:p w14:paraId="36959A70" w14:textId="67499D4F" w:rsidR="006C43E5" w:rsidRDefault="006C43E5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</w:p>
    <w:p w14:paraId="0B8C7996" w14:textId="62D0DBB0" w:rsidR="006C43E5" w:rsidRDefault="006C43E5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</w:p>
    <w:p w14:paraId="3CE59A2A" w14:textId="77443A05" w:rsidR="006C43E5" w:rsidRDefault="006C43E5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</w:p>
    <w:p w14:paraId="7F6A038C" w14:textId="7B245563" w:rsidR="006C43E5" w:rsidRDefault="00402D04" w:rsidP="00EC4CA0">
      <w:pPr>
        <w:tabs>
          <w:tab w:val="left" w:pos="18195"/>
        </w:tabs>
        <w:jc w:val="center"/>
        <w:rPr>
          <w:rFonts w:ascii="Verdana" w:hAnsi="Verdana"/>
          <w:color w:val="333333"/>
          <w:kern w:val="0"/>
          <w:sz w:val="18"/>
          <w:szCs w:val="18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1FC71A" wp14:editId="5BABF551">
                <wp:simplePos x="0" y="0"/>
                <wp:positionH relativeFrom="page">
                  <wp:posOffset>12269470</wp:posOffset>
                </wp:positionH>
                <wp:positionV relativeFrom="paragraph">
                  <wp:posOffset>43031</wp:posOffset>
                </wp:positionV>
                <wp:extent cx="2615159" cy="4348751"/>
                <wp:effectExtent l="38100" t="114300" r="147320" b="7112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159" cy="4348751"/>
                        </a:xfrm>
                        <a:custGeom>
                          <a:avLst/>
                          <a:gdLst>
                            <a:gd name="connsiteX0" fmla="*/ 0 w 2615159"/>
                            <a:gd name="connsiteY0" fmla="*/ 0 h 4348751"/>
                            <a:gd name="connsiteX1" fmla="*/ 2615159 w 2615159"/>
                            <a:gd name="connsiteY1" fmla="*/ 0 h 4348751"/>
                            <a:gd name="connsiteX2" fmla="*/ 2615159 w 2615159"/>
                            <a:gd name="connsiteY2" fmla="*/ 4348751 h 4348751"/>
                            <a:gd name="connsiteX3" fmla="*/ 0 w 2615159"/>
                            <a:gd name="connsiteY3" fmla="*/ 4348751 h 4348751"/>
                            <a:gd name="connsiteX4" fmla="*/ 0 w 2615159"/>
                            <a:gd name="connsiteY4" fmla="*/ 0 h 43487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615159" h="4348751" fill="none" extrusionOk="0">
                              <a:moveTo>
                                <a:pt x="0" y="0"/>
                              </a:moveTo>
                              <a:cubicBezTo>
                                <a:pt x="910440" y="-127959"/>
                                <a:pt x="1581202" y="157695"/>
                                <a:pt x="2615159" y="0"/>
                              </a:cubicBezTo>
                              <a:cubicBezTo>
                                <a:pt x="2778052" y="1004404"/>
                                <a:pt x="2727485" y="3257182"/>
                                <a:pt x="2615159" y="4348751"/>
                              </a:cubicBezTo>
                              <a:cubicBezTo>
                                <a:pt x="1805745" y="4209274"/>
                                <a:pt x="651549" y="4451937"/>
                                <a:pt x="0" y="4348751"/>
                              </a:cubicBezTo>
                              <a:cubicBezTo>
                                <a:pt x="146809" y="3853654"/>
                                <a:pt x="-31458" y="1743538"/>
                                <a:pt x="0" y="0"/>
                              </a:cubicBezTo>
                              <a:close/>
                            </a:path>
                            <a:path w="2615159" h="4348751" stroke="0" extrusionOk="0">
                              <a:moveTo>
                                <a:pt x="0" y="0"/>
                              </a:moveTo>
                              <a:cubicBezTo>
                                <a:pt x="897856" y="-145855"/>
                                <a:pt x="1512875" y="-139200"/>
                                <a:pt x="2615159" y="0"/>
                              </a:cubicBezTo>
                              <a:cubicBezTo>
                                <a:pt x="2753225" y="1771879"/>
                                <a:pt x="2765641" y="3717814"/>
                                <a:pt x="2615159" y="4348751"/>
                              </a:cubicBezTo>
                              <a:cubicBezTo>
                                <a:pt x="2024262" y="4443548"/>
                                <a:pt x="1249286" y="4312394"/>
                                <a:pt x="0" y="4348751"/>
                              </a:cubicBezTo>
                              <a:cubicBezTo>
                                <a:pt x="83257" y="2276002"/>
                                <a:pt x="110041" y="61787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57150">
                          <a:solidFill>
                            <a:srgbClr val="6699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636028658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0245901" w14:textId="0BCFF410" w:rsidR="00F11E2B" w:rsidRPr="005811F4" w:rsidRDefault="005317E1" w:rsidP="00751758">
                            <w:pPr>
                              <w:pStyle w:val="Caption"/>
                              <w:spacing w:after="0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sz w:val="44"/>
                                <w:szCs w:val="44"/>
                              </w:rPr>
                            </w:pPr>
                            <w:r w:rsidRPr="005811F4">
                              <w:rPr>
                                <w:b/>
                                <w:bCs/>
                                <w:i w:val="0"/>
                                <w:iCs w:val="0"/>
                                <w:sz w:val="44"/>
                                <w:szCs w:val="44"/>
                              </w:rPr>
                              <w:t xml:space="preserve">February </w:t>
                            </w:r>
                            <w:r w:rsidR="00451C54" w:rsidRPr="005811F4">
                              <w:rPr>
                                <w:b/>
                                <w:bCs/>
                                <w:i w:val="0"/>
                                <w:iCs w:val="0"/>
                                <w:sz w:val="44"/>
                                <w:szCs w:val="44"/>
                              </w:rPr>
                              <w:t>20</w:t>
                            </w:r>
                            <w:r w:rsidR="00F11E2B" w:rsidRPr="005811F4">
                              <w:rPr>
                                <w:b/>
                                <w:bCs/>
                                <w:i w:val="0"/>
                                <w:iCs w:val="0"/>
                                <w:sz w:val="44"/>
                                <w:szCs w:val="44"/>
                              </w:rPr>
                              <w:t>20</w:t>
                            </w:r>
                          </w:p>
                          <w:p w14:paraId="43D2D1BE" w14:textId="4BA4DE6A" w:rsidR="005811F4" w:rsidRDefault="0039061E" w:rsidP="0039061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F554A3" wp14:editId="09C084F4">
                                  <wp:extent cx="2415474" cy="1811724"/>
                                  <wp:effectExtent l="0" t="3175" r="1270" b="1270"/>
                                  <wp:docPr id="91" name="Picture 91" descr="A picture containing outdoor, grass, tree, build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" name="NicholeW.JPG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432896" cy="18247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4F49ED" w14:textId="11D3C3D8" w:rsidR="005811F4" w:rsidRDefault="005811F4" w:rsidP="005811F4"/>
                          <w:p w14:paraId="07C53795" w14:textId="64D951CF" w:rsidR="005B1449" w:rsidRPr="00E46634" w:rsidRDefault="005B1449" w:rsidP="00751758">
                            <w:pPr>
                              <w:pStyle w:val="Caption"/>
                              <w:spacing w:after="0"/>
                              <w:jc w:val="center"/>
                              <w:rPr>
                                <w:i w:val="0"/>
                                <w:iCs w:val="0"/>
                                <w:sz w:val="44"/>
                                <w:szCs w:val="44"/>
                              </w:rPr>
                            </w:pPr>
                            <w:r w:rsidRPr="00E46634">
                              <w:rPr>
                                <w:i w:val="0"/>
                                <w:iCs w:val="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85620" w:rsidRPr="00E46634">
                              <w:rPr>
                                <w:i w:val="0"/>
                                <w:iCs w:val="0"/>
                                <w:sz w:val="44"/>
                                <w:szCs w:val="44"/>
                              </w:rPr>
                              <w:t>P</w:t>
                            </w:r>
                            <w:r w:rsidRPr="00E46634">
                              <w:rPr>
                                <w:i w:val="0"/>
                                <w:iCs w:val="0"/>
                                <w:sz w:val="44"/>
                                <w:szCs w:val="44"/>
                              </w:rPr>
                              <w:t>artner of the Month</w:t>
                            </w:r>
                          </w:p>
                          <w:p w14:paraId="457CFB7C" w14:textId="300D8164" w:rsidR="009134BB" w:rsidRPr="00E46634" w:rsidRDefault="008F7AA0" w:rsidP="0018653B">
                            <w:pPr>
                              <w:jc w:val="center"/>
                              <w:rPr>
                                <w:color w:val="au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69900"/>
                                <w:sz w:val="44"/>
                                <w:szCs w:val="44"/>
                              </w:rPr>
                              <w:t xml:space="preserve">Nichole Wright </w:t>
                            </w:r>
                            <w:r w:rsidRPr="00E46634">
                              <w:rPr>
                                <w:color w:val="auto"/>
                                <w:sz w:val="40"/>
                                <w:szCs w:val="40"/>
                              </w:rPr>
                              <w:t>Social 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FC71A" id="Text Box 28" o:spid="_x0000_s1047" type="#_x0000_t202" style="position:absolute;left:0;text-align:left;margin-left:966.1pt;margin-top:3.4pt;width:205.9pt;height:342.4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" fillcolor="white [3201]" strokecolor="#690" strokeweight="4.5pt">
                <v:textbox>
                  <w:txbxContent>
                    <w:p w14:paraId="00245901" w14:textId="0BCFF410" w:rsidR="00F11E2B" w:rsidRPr="005811F4" w:rsidRDefault="005317E1" w:rsidP="00751758">
                      <w:pPr>
                        <w:pStyle w:val="Caption"/>
                        <w:spacing w:after="0"/>
                        <w:jc w:val="center"/>
                        <w:rPr>
                          <w:b/>
                          <w:bCs/>
                          <w:i w:val="0"/>
                          <w:iCs w:val="0"/>
                          <w:sz w:val="44"/>
                          <w:szCs w:val="44"/>
                        </w:rPr>
                      </w:pPr>
                      <w:r w:rsidRPr="005811F4">
                        <w:rPr>
                          <w:b/>
                          <w:bCs/>
                          <w:i w:val="0"/>
                          <w:iCs w:val="0"/>
                          <w:sz w:val="44"/>
                          <w:szCs w:val="44"/>
                        </w:rPr>
                        <w:t xml:space="preserve">February </w:t>
                      </w:r>
                      <w:r w:rsidR="00451C54" w:rsidRPr="005811F4">
                        <w:rPr>
                          <w:b/>
                          <w:bCs/>
                          <w:i w:val="0"/>
                          <w:iCs w:val="0"/>
                          <w:sz w:val="44"/>
                          <w:szCs w:val="44"/>
                        </w:rPr>
                        <w:t>20</w:t>
                      </w:r>
                      <w:r w:rsidR="00F11E2B" w:rsidRPr="005811F4">
                        <w:rPr>
                          <w:b/>
                          <w:bCs/>
                          <w:i w:val="0"/>
                          <w:iCs w:val="0"/>
                          <w:sz w:val="44"/>
                          <w:szCs w:val="44"/>
                        </w:rPr>
                        <w:t>20</w:t>
                      </w:r>
                    </w:p>
                    <w:p w14:paraId="43D2D1BE" w14:textId="4BA4DE6A" w:rsidR="005811F4" w:rsidRDefault="0039061E" w:rsidP="0039061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F554A3" wp14:editId="09C084F4">
                            <wp:extent cx="2415474" cy="1811724"/>
                            <wp:effectExtent l="0" t="3175" r="1270" b="1270"/>
                            <wp:docPr id="91" name="Picture 91" descr="A picture containing outdoor, grass, tree, build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" name="NicholeW.JP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432896" cy="18247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4F49ED" w14:textId="11D3C3D8" w:rsidR="005811F4" w:rsidRDefault="005811F4" w:rsidP="005811F4"/>
                    <w:p w14:paraId="07C53795" w14:textId="64D951CF" w:rsidR="005B1449" w:rsidRPr="00E46634" w:rsidRDefault="005B1449" w:rsidP="00751758">
                      <w:pPr>
                        <w:pStyle w:val="Caption"/>
                        <w:spacing w:after="0"/>
                        <w:jc w:val="center"/>
                        <w:rPr>
                          <w:i w:val="0"/>
                          <w:iCs w:val="0"/>
                          <w:sz w:val="44"/>
                          <w:szCs w:val="44"/>
                        </w:rPr>
                      </w:pPr>
                      <w:r w:rsidRPr="00E46634">
                        <w:rPr>
                          <w:i w:val="0"/>
                          <w:iCs w:val="0"/>
                          <w:sz w:val="44"/>
                          <w:szCs w:val="44"/>
                        </w:rPr>
                        <w:t xml:space="preserve"> </w:t>
                      </w:r>
                      <w:r w:rsidR="00F85620" w:rsidRPr="00E46634">
                        <w:rPr>
                          <w:i w:val="0"/>
                          <w:iCs w:val="0"/>
                          <w:sz w:val="44"/>
                          <w:szCs w:val="44"/>
                        </w:rPr>
                        <w:t>P</w:t>
                      </w:r>
                      <w:r w:rsidRPr="00E46634">
                        <w:rPr>
                          <w:i w:val="0"/>
                          <w:iCs w:val="0"/>
                          <w:sz w:val="44"/>
                          <w:szCs w:val="44"/>
                        </w:rPr>
                        <w:t>artner of the Month</w:t>
                      </w:r>
                    </w:p>
                    <w:p w14:paraId="457CFB7C" w14:textId="300D8164" w:rsidR="009134BB" w:rsidRPr="00E46634" w:rsidRDefault="008F7AA0" w:rsidP="0018653B">
                      <w:pPr>
                        <w:jc w:val="center"/>
                        <w:rPr>
                          <w:color w:val="auto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669900"/>
                          <w:sz w:val="44"/>
                          <w:szCs w:val="44"/>
                        </w:rPr>
                        <w:t xml:space="preserve">Nichole Wright </w:t>
                      </w:r>
                      <w:r w:rsidRPr="00E46634">
                        <w:rPr>
                          <w:color w:val="auto"/>
                          <w:sz w:val="40"/>
                          <w:szCs w:val="40"/>
                        </w:rPr>
                        <w:t>Social Services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BB291DC" w14:textId="7DDB94D1" w:rsidR="006C43E5" w:rsidRDefault="00975C77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E5A5CFA" wp14:editId="5F708A6C">
                <wp:simplePos x="0" y="0"/>
                <wp:positionH relativeFrom="column">
                  <wp:posOffset>2661397</wp:posOffset>
                </wp:positionH>
                <wp:positionV relativeFrom="paragraph">
                  <wp:posOffset>67684</wp:posOffset>
                </wp:positionV>
                <wp:extent cx="4927227" cy="4043680"/>
                <wp:effectExtent l="57150" t="57150" r="83185" b="711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7227" cy="4043680"/>
                        </a:xfrm>
                        <a:custGeom>
                          <a:avLst/>
                          <a:gdLst>
                            <a:gd name="connsiteX0" fmla="*/ 0 w 4927227"/>
                            <a:gd name="connsiteY0" fmla="*/ 0 h 4043680"/>
                            <a:gd name="connsiteX1" fmla="*/ 448925 w 4927227"/>
                            <a:gd name="connsiteY1" fmla="*/ 0 h 4043680"/>
                            <a:gd name="connsiteX2" fmla="*/ 848578 w 4927227"/>
                            <a:gd name="connsiteY2" fmla="*/ 0 h 4043680"/>
                            <a:gd name="connsiteX3" fmla="*/ 1494592 w 4927227"/>
                            <a:gd name="connsiteY3" fmla="*/ 0 h 4043680"/>
                            <a:gd name="connsiteX4" fmla="*/ 2091334 w 4927227"/>
                            <a:gd name="connsiteY4" fmla="*/ 0 h 4043680"/>
                            <a:gd name="connsiteX5" fmla="*/ 2688076 w 4927227"/>
                            <a:gd name="connsiteY5" fmla="*/ 0 h 4043680"/>
                            <a:gd name="connsiteX6" fmla="*/ 3334090 w 4927227"/>
                            <a:gd name="connsiteY6" fmla="*/ 0 h 4043680"/>
                            <a:gd name="connsiteX7" fmla="*/ 3980104 w 4927227"/>
                            <a:gd name="connsiteY7" fmla="*/ 0 h 4043680"/>
                            <a:gd name="connsiteX8" fmla="*/ 4429030 w 4927227"/>
                            <a:gd name="connsiteY8" fmla="*/ 0 h 4043680"/>
                            <a:gd name="connsiteX9" fmla="*/ 4927227 w 4927227"/>
                            <a:gd name="connsiteY9" fmla="*/ 0 h 4043680"/>
                            <a:gd name="connsiteX10" fmla="*/ 4927227 w 4927227"/>
                            <a:gd name="connsiteY10" fmla="*/ 618105 h 4043680"/>
                            <a:gd name="connsiteX11" fmla="*/ 4927227 w 4927227"/>
                            <a:gd name="connsiteY11" fmla="*/ 1276648 h 4043680"/>
                            <a:gd name="connsiteX12" fmla="*/ 4927227 w 4927227"/>
                            <a:gd name="connsiteY12" fmla="*/ 1813879 h 4043680"/>
                            <a:gd name="connsiteX13" fmla="*/ 4927227 w 4927227"/>
                            <a:gd name="connsiteY13" fmla="*/ 2391548 h 4043680"/>
                            <a:gd name="connsiteX14" fmla="*/ 4927227 w 4927227"/>
                            <a:gd name="connsiteY14" fmla="*/ 2928780 h 4043680"/>
                            <a:gd name="connsiteX15" fmla="*/ 4927227 w 4927227"/>
                            <a:gd name="connsiteY15" fmla="*/ 4043680 h 4043680"/>
                            <a:gd name="connsiteX16" fmla="*/ 4330485 w 4927227"/>
                            <a:gd name="connsiteY16" fmla="*/ 4043680 h 4043680"/>
                            <a:gd name="connsiteX17" fmla="*/ 3930832 w 4927227"/>
                            <a:gd name="connsiteY17" fmla="*/ 4043680 h 4043680"/>
                            <a:gd name="connsiteX18" fmla="*/ 3531179 w 4927227"/>
                            <a:gd name="connsiteY18" fmla="*/ 4043680 h 4043680"/>
                            <a:gd name="connsiteX19" fmla="*/ 2983710 w 4927227"/>
                            <a:gd name="connsiteY19" fmla="*/ 4043680 h 4043680"/>
                            <a:gd name="connsiteX20" fmla="*/ 2337695 w 4927227"/>
                            <a:gd name="connsiteY20" fmla="*/ 4043680 h 4043680"/>
                            <a:gd name="connsiteX21" fmla="*/ 1938043 w 4927227"/>
                            <a:gd name="connsiteY21" fmla="*/ 4043680 h 4043680"/>
                            <a:gd name="connsiteX22" fmla="*/ 1538390 w 4927227"/>
                            <a:gd name="connsiteY22" fmla="*/ 4043680 h 4043680"/>
                            <a:gd name="connsiteX23" fmla="*/ 892376 w 4927227"/>
                            <a:gd name="connsiteY23" fmla="*/ 4043680 h 4043680"/>
                            <a:gd name="connsiteX24" fmla="*/ 0 w 4927227"/>
                            <a:gd name="connsiteY24" fmla="*/ 4043680 h 4043680"/>
                            <a:gd name="connsiteX25" fmla="*/ 0 w 4927227"/>
                            <a:gd name="connsiteY25" fmla="*/ 3506448 h 4043680"/>
                            <a:gd name="connsiteX26" fmla="*/ 0 w 4927227"/>
                            <a:gd name="connsiteY26" fmla="*/ 2888343 h 4043680"/>
                            <a:gd name="connsiteX27" fmla="*/ 0 w 4927227"/>
                            <a:gd name="connsiteY27" fmla="*/ 2310674 h 4043680"/>
                            <a:gd name="connsiteX28" fmla="*/ 0 w 4927227"/>
                            <a:gd name="connsiteY28" fmla="*/ 1692569 h 4043680"/>
                            <a:gd name="connsiteX29" fmla="*/ 0 w 4927227"/>
                            <a:gd name="connsiteY29" fmla="*/ 1074464 h 4043680"/>
                            <a:gd name="connsiteX30" fmla="*/ 0 w 4927227"/>
                            <a:gd name="connsiteY30" fmla="*/ 0 h 40436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4927227" h="4043680" extrusionOk="0">
                              <a:moveTo>
                                <a:pt x="0" y="0"/>
                              </a:moveTo>
                              <a:cubicBezTo>
                                <a:pt x="102917" y="-40042"/>
                                <a:pt x="282571" y="8543"/>
                                <a:pt x="448925" y="0"/>
                              </a:cubicBezTo>
                              <a:cubicBezTo>
                                <a:pt x="615279" y="-8543"/>
                                <a:pt x="716214" y="8652"/>
                                <a:pt x="848578" y="0"/>
                              </a:cubicBezTo>
                              <a:cubicBezTo>
                                <a:pt x="980942" y="-8652"/>
                                <a:pt x="1217714" y="68862"/>
                                <a:pt x="1494592" y="0"/>
                              </a:cubicBezTo>
                              <a:cubicBezTo>
                                <a:pt x="1771470" y="-68862"/>
                                <a:pt x="1809153" y="69743"/>
                                <a:pt x="2091334" y="0"/>
                              </a:cubicBezTo>
                              <a:cubicBezTo>
                                <a:pt x="2373515" y="-69743"/>
                                <a:pt x="2481636" y="47652"/>
                                <a:pt x="2688076" y="0"/>
                              </a:cubicBezTo>
                              <a:cubicBezTo>
                                <a:pt x="2894516" y="-47652"/>
                                <a:pt x="3024423" y="60188"/>
                                <a:pt x="3334090" y="0"/>
                              </a:cubicBezTo>
                              <a:cubicBezTo>
                                <a:pt x="3643757" y="-60188"/>
                                <a:pt x="3792220" y="66092"/>
                                <a:pt x="3980104" y="0"/>
                              </a:cubicBezTo>
                              <a:cubicBezTo>
                                <a:pt x="4167988" y="-66092"/>
                                <a:pt x="4330181" y="37194"/>
                                <a:pt x="4429030" y="0"/>
                              </a:cubicBezTo>
                              <a:cubicBezTo>
                                <a:pt x="4527879" y="-37194"/>
                                <a:pt x="4754243" y="20484"/>
                                <a:pt x="4927227" y="0"/>
                              </a:cubicBezTo>
                              <a:cubicBezTo>
                                <a:pt x="4934227" y="260899"/>
                                <a:pt x="4855912" y="340500"/>
                                <a:pt x="4927227" y="618105"/>
                              </a:cubicBezTo>
                              <a:cubicBezTo>
                                <a:pt x="4998542" y="895710"/>
                                <a:pt x="4891907" y="955535"/>
                                <a:pt x="4927227" y="1276648"/>
                              </a:cubicBezTo>
                              <a:cubicBezTo>
                                <a:pt x="4962547" y="1597761"/>
                                <a:pt x="4896135" y="1561838"/>
                                <a:pt x="4927227" y="1813879"/>
                              </a:cubicBezTo>
                              <a:cubicBezTo>
                                <a:pt x="4958319" y="2065920"/>
                                <a:pt x="4862165" y="2164858"/>
                                <a:pt x="4927227" y="2391548"/>
                              </a:cubicBezTo>
                              <a:cubicBezTo>
                                <a:pt x="4992289" y="2618238"/>
                                <a:pt x="4903118" y="2709729"/>
                                <a:pt x="4927227" y="2928780"/>
                              </a:cubicBezTo>
                              <a:cubicBezTo>
                                <a:pt x="4951336" y="3147831"/>
                                <a:pt x="4914743" y="3748487"/>
                                <a:pt x="4927227" y="4043680"/>
                              </a:cubicBezTo>
                              <a:cubicBezTo>
                                <a:pt x="4670387" y="4104166"/>
                                <a:pt x="4471659" y="4007573"/>
                                <a:pt x="4330485" y="4043680"/>
                              </a:cubicBezTo>
                              <a:cubicBezTo>
                                <a:pt x="4189311" y="4079787"/>
                                <a:pt x="4027571" y="4033793"/>
                                <a:pt x="3930832" y="4043680"/>
                              </a:cubicBezTo>
                              <a:cubicBezTo>
                                <a:pt x="3834093" y="4053567"/>
                                <a:pt x="3710738" y="4043008"/>
                                <a:pt x="3531179" y="4043680"/>
                              </a:cubicBezTo>
                              <a:cubicBezTo>
                                <a:pt x="3351620" y="4044352"/>
                                <a:pt x="3203986" y="4007800"/>
                                <a:pt x="2983710" y="4043680"/>
                              </a:cubicBezTo>
                              <a:cubicBezTo>
                                <a:pt x="2763434" y="4079560"/>
                                <a:pt x="2655836" y="4003987"/>
                                <a:pt x="2337695" y="4043680"/>
                              </a:cubicBezTo>
                              <a:cubicBezTo>
                                <a:pt x="2019554" y="4083373"/>
                                <a:pt x="2130926" y="4020707"/>
                                <a:pt x="1938043" y="4043680"/>
                              </a:cubicBezTo>
                              <a:cubicBezTo>
                                <a:pt x="1745160" y="4066653"/>
                                <a:pt x="1710315" y="4032883"/>
                                <a:pt x="1538390" y="4043680"/>
                              </a:cubicBezTo>
                              <a:cubicBezTo>
                                <a:pt x="1366465" y="4054477"/>
                                <a:pt x="1136468" y="3967583"/>
                                <a:pt x="892376" y="4043680"/>
                              </a:cubicBezTo>
                              <a:cubicBezTo>
                                <a:pt x="648284" y="4119777"/>
                                <a:pt x="333970" y="4021690"/>
                                <a:pt x="0" y="4043680"/>
                              </a:cubicBezTo>
                              <a:cubicBezTo>
                                <a:pt x="-62688" y="3830806"/>
                                <a:pt x="36210" y="3659819"/>
                                <a:pt x="0" y="3506448"/>
                              </a:cubicBezTo>
                              <a:cubicBezTo>
                                <a:pt x="-36210" y="3353077"/>
                                <a:pt x="20555" y="3122550"/>
                                <a:pt x="0" y="2888343"/>
                              </a:cubicBezTo>
                              <a:cubicBezTo>
                                <a:pt x="-20555" y="2654137"/>
                                <a:pt x="59335" y="2442647"/>
                                <a:pt x="0" y="2310674"/>
                              </a:cubicBezTo>
                              <a:cubicBezTo>
                                <a:pt x="-59335" y="2178701"/>
                                <a:pt x="15741" y="1979093"/>
                                <a:pt x="0" y="1692569"/>
                              </a:cubicBezTo>
                              <a:cubicBezTo>
                                <a:pt x="-15741" y="1406045"/>
                                <a:pt x="14915" y="1223089"/>
                                <a:pt x="0" y="1074464"/>
                              </a:cubicBezTo>
                              <a:cubicBezTo>
                                <a:pt x="-14915" y="925840"/>
                                <a:pt x="125793" y="4228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66813837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254CCD5" w14:textId="5158454E" w:rsidR="00ED1B73" w:rsidRDefault="00C22E2C" w:rsidP="00ED1B73">
                            <w:pPr>
                              <w:spacing w:before="240"/>
                              <w:rPr>
                                <w:rFonts w:ascii="Verdana" w:hAnsi="Verdana"/>
                                <w:noProof/>
                                <w:color w:val="333333"/>
                                <w:kern w:val="0"/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3316B83F" wp14:editId="71C40AB6">
                                  <wp:extent cx="1039091" cy="1039091"/>
                                  <wp:effectExtent l="0" t="0" r="8890" b="8890"/>
                                  <wp:docPr id="81" name="Pictur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1024px-No_sign.svg.pn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4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6300" cy="1126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6A43C4" w14:textId="38B05CEE" w:rsidR="00E622D5" w:rsidRDefault="00963BAE" w:rsidP="00ED1B73">
                            <w:pPr>
                              <w:spacing w:before="240"/>
                              <w:rPr>
                                <w:rFonts w:ascii="Verdana" w:hAnsi="Verdana"/>
                                <w:noProof/>
                                <w:color w:val="333333"/>
                                <w:kern w:val="0"/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E9E369" wp14:editId="098EA567">
                                  <wp:extent cx="1260764" cy="1260764"/>
                                  <wp:effectExtent l="0" t="0" r="0" b="0"/>
                                  <wp:docPr id="82" name="Picture 82" descr="Image result for amazon alexi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amazon alexi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405" cy="1283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27F198" w14:textId="71118BBC" w:rsidR="006F6590" w:rsidRDefault="00CF00C6" w:rsidP="00C22E2C">
                            <w:pPr>
                              <w:spacing w:before="240"/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333333"/>
                                <w:kern w:val="0"/>
                                <w:sz w:val="18"/>
                                <w:szCs w:val="18"/>
                                <w:lang w:val="en"/>
                              </w:rPr>
                              <w:drawing>
                                <wp:inline distT="0" distB="0" distL="0" distR="0" wp14:anchorId="3D868034" wp14:editId="6A8F1EF0">
                                  <wp:extent cx="1288473" cy="1288473"/>
                                  <wp:effectExtent l="0" t="0" r="6985" b="6985"/>
                                  <wp:docPr id="84" name="Picture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4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7793" cy="12977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02773B" w14:textId="77777777" w:rsidR="006F6590" w:rsidRDefault="006F6590" w:rsidP="00F951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A5CFA" id="Text Box 5" o:spid="_x0000_s1048" type="#_x0000_t202" style="position:absolute;margin-left:209.55pt;margin-top:5.35pt;width:387.95pt;height:318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" filled="f" strokecolor="#997339 [2409]" strokeweight="4.5pt">
                <v:textbox>
                  <w:txbxContent>
                    <w:p w14:paraId="3254CCD5" w14:textId="5158454E" w:rsidR="00ED1B73" w:rsidRDefault="00C22E2C" w:rsidP="00ED1B73">
                      <w:pPr>
                        <w:spacing w:before="240"/>
                        <w:rPr>
                          <w:rFonts w:ascii="Verdana" w:hAnsi="Verdana"/>
                          <w:noProof/>
                          <w:color w:val="333333"/>
                          <w:kern w:val="0"/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noProof/>
                          <w:color w:val="FF0000"/>
                          <w:sz w:val="16"/>
                          <w:szCs w:val="16"/>
                        </w:rPr>
                        <w:drawing>
                          <wp:inline distT="0" distB="0" distL="0" distR="0" wp14:anchorId="3316B83F" wp14:editId="71C40AB6">
                            <wp:extent cx="1039091" cy="1039091"/>
                            <wp:effectExtent l="0" t="0" r="8890" b="8890"/>
                            <wp:docPr id="81" name="Picture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1024px-No_sign.svg.pn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6300" cy="1126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6A43C4" w14:textId="38B05CEE" w:rsidR="00E622D5" w:rsidRDefault="00963BAE" w:rsidP="00ED1B73">
                      <w:pPr>
                        <w:spacing w:before="240"/>
                        <w:rPr>
                          <w:rFonts w:ascii="Verdana" w:hAnsi="Verdana"/>
                          <w:noProof/>
                          <w:color w:val="333333"/>
                          <w:kern w:val="0"/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E9E369" wp14:editId="098EA567">
                            <wp:extent cx="1260764" cy="1260764"/>
                            <wp:effectExtent l="0" t="0" r="0" b="0"/>
                            <wp:docPr id="82" name="Picture 82" descr="Image result for amazon alexi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amazon alexi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3405" cy="1283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27F198" w14:textId="71118BBC" w:rsidR="006F6590" w:rsidRDefault="00CF00C6" w:rsidP="00C22E2C">
                      <w:pPr>
                        <w:spacing w:before="240"/>
                      </w:pPr>
                      <w:r>
                        <w:rPr>
                          <w:rFonts w:ascii="Verdana" w:hAnsi="Verdana"/>
                          <w:noProof/>
                          <w:color w:val="333333"/>
                          <w:kern w:val="0"/>
                          <w:sz w:val="18"/>
                          <w:szCs w:val="18"/>
                          <w:lang w:val="en"/>
                        </w:rPr>
                        <w:drawing>
                          <wp:inline distT="0" distB="0" distL="0" distR="0" wp14:anchorId="3D868034" wp14:editId="6A8F1EF0">
                            <wp:extent cx="1288473" cy="1288473"/>
                            <wp:effectExtent l="0" t="0" r="6985" b="6985"/>
                            <wp:docPr id="84" name="Picture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2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7793" cy="12977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02773B" w14:textId="77777777" w:rsidR="006F6590" w:rsidRDefault="006F6590" w:rsidP="00F9510D"/>
                  </w:txbxContent>
                </v:textbox>
              </v:shape>
            </w:pict>
          </mc:Fallback>
        </mc:AlternateContent>
      </w:r>
    </w:p>
    <w:p w14:paraId="73A40640" w14:textId="4D4F6D63" w:rsidR="006C43E5" w:rsidRDefault="006C43E5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</w:p>
    <w:p w14:paraId="2C275720" w14:textId="1160F28D" w:rsidR="006C43E5" w:rsidRDefault="008066D1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  <w:r>
        <w:rPr>
          <w:rFonts w:ascii="Verdana" w:hAnsi="Verdana"/>
          <w:noProof/>
          <w:color w:val="333333"/>
          <w:kern w:val="0"/>
          <w:sz w:val="18"/>
          <w:szCs w:val="18"/>
          <w:lang w:val="en"/>
        </w:rPr>
        <mc:AlternateContent>
          <mc:Choice Requires="wps">
            <w:drawing>
              <wp:anchor distT="0" distB="0" distL="114300" distR="114300" simplePos="0" relativeHeight="251639807" behindDoc="0" locked="0" layoutInCell="1" allowOverlap="1" wp14:anchorId="3E8E7379" wp14:editId="71C26494">
                <wp:simplePos x="0" y="0"/>
                <wp:positionH relativeFrom="column">
                  <wp:posOffset>4203758</wp:posOffset>
                </wp:positionH>
                <wp:positionV relativeFrom="paragraph">
                  <wp:posOffset>22225</wp:posOffset>
                </wp:positionV>
                <wp:extent cx="3269673" cy="3766185"/>
                <wp:effectExtent l="0" t="0" r="6985" b="571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9673" cy="3766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8907E0" w14:textId="77777777" w:rsidR="00314A7B" w:rsidRPr="00975C77" w:rsidRDefault="00FF34C2" w:rsidP="008066D1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975C77"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  <w:highlight w:val="yellow"/>
                              </w:rPr>
                              <w:t>NOTICE</w:t>
                            </w:r>
                            <w:r w:rsidR="00314A7B" w:rsidRPr="00975C77"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  <w:highlight w:val="yellow"/>
                              </w:rPr>
                              <w:t>!</w:t>
                            </w:r>
                          </w:p>
                          <w:p w14:paraId="2622CA20" w14:textId="22C10E3F" w:rsidR="00B93D11" w:rsidRDefault="00FF34C2" w:rsidP="008066D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14A7B">
                              <w:rPr>
                                <w:sz w:val="40"/>
                                <w:szCs w:val="40"/>
                              </w:rPr>
                              <w:t>D</w:t>
                            </w:r>
                            <w:r w:rsidR="00AD0F80" w:rsidRPr="00315A27">
                              <w:rPr>
                                <w:sz w:val="40"/>
                                <w:szCs w:val="40"/>
                              </w:rPr>
                              <w:t>evice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restrictions</w:t>
                            </w:r>
                            <w:r w:rsidR="00314A7B">
                              <w:rPr>
                                <w:sz w:val="40"/>
                                <w:szCs w:val="40"/>
                              </w:rPr>
                              <w:t xml:space="preserve"> for Villages of Jackson Creek</w:t>
                            </w:r>
                          </w:p>
                          <w:p w14:paraId="1D39104F" w14:textId="313377D9" w:rsidR="00315A27" w:rsidRDefault="00315A27" w:rsidP="008066D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4C09AD1D" w14:textId="77777777" w:rsidR="00E552B7" w:rsidRDefault="002A2A2E" w:rsidP="00C029A4">
                            <w:pP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2A2A2E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In order to protect the privacy rights of our patients, visitors and others, NHC </w:t>
                            </w:r>
                            <w:r w:rsidRPr="002A2A2E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does not allow the use of electronic monitoring </w:t>
                            </w:r>
                            <w:r w:rsidRPr="002A2A2E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in patient care areas</w:t>
                            </w:r>
                            <w:r w:rsidR="008C5695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962F02F" w14:textId="77777777" w:rsidR="00E552B7" w:rsidRDefault="00E552B7" w:rsidP="00C029A4">
                            <w:pP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1D791FA5" w14:textId="456A91A1" w:rsidR="008C5695" w:rsidRPr="00E552B7" w:rsidRDefault="005A13E4" w:rsidP="00C029A4">
                            <w:pP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V</w:t>
                            </w:r>
                            <w:r w:rsidR="00305EC0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oice activated devices </w:t>
                            </w:r>
                            <w:r w:rsidR="002115E3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are </w:t>
                            </w:r>
                            <w:r w:rsidR="002115E3" w:rsidRPr="00ED444F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restricted to </w:t>
                            </w:r>
                            <w:r w:rsidRPr="00ED444F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p</w:t>
                            </w:r>
                            <w:r w:rsidR="00305EC0" w:rsidRPr="00ED444F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rivate </w:t>
                            </w:r>
                            <w:r w:rsidR="00E552B7" w:rsidRPr="00ED444F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room</w:t>
                            </w:r>
                            <w:r w:rsidRPr="00ED444F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s</w:t>
                            </w:r>
                            <w:r w:rsidR="00C477E2" w:rsidRPr="00ED444F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.</w:t>
                            </w:r>
                            <w:r w:rsidR="00C477E2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These </w:t>
                            </w:r>
                            <w:r w:rsidR="00ED444F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devices </w:t>
                            </w:r>
                            <w:r w:rsidR="00C477E2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are not allowed in </w:t>
                            </w:r>
                            <w:r w:rsidR="00ED444F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semi-private rooms or common areas.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E7379" id="Text Box 21" o:spid="_x0000_s1049" type="#_x0000_t202" style="position:absolute;margin-left:331pt;margin-top:1.75pt;width:257.45pt;height:296.55pt;z-index:2516398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" fillcolor="white [3201]" stroked="f" strokeweight=".5pt">
                <v:textbox>
                  <w:txbxContent>
                    <w:p w14:paraId="388907E0" w14:textId="77777777" w:rsidR="00314A7B" w:rsidRPr="00975C77" w:rsidRDefault="00FF34C2" w:rsidP="008066D1">
                      <w:pPr>
                        <w:jc w:val="center"/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 w:rsidRPr="00975C77">
                        <w:rPr>
                          <w:b/>
                          <w:bCs/>
                          <w:color w:val="FF0000"/>
                          <w:sz w:val="56"/>
                          <w:szCs w:val="56"/>
                          <w:highlight w:val="yellow"/>
                        </w:rPr>
                        <w:t>NOTICE</w:t>
                      </w:r>
                      <w:r w:rsidR="00314A7B" w:rsidRPr="00975C77">
                        <w:rPr>
                          <w:b/>
                          <w:bCs/>
                          <w:color w:val="FF0000"/>
                          <w:sz w:val="56"/>
                          <w:szCs w:val="56"/>
                          <w:highlight w:val="yellow"/>
                        </w:rPr>
                        <w:t>!</w:t>
                      </w:r>
                    </w:p>
                    <w:p w14:paraId="2622CA20" w14:textId="22C10E3F" w:rsidR="00B93D11" w:rsidRDefault="00FF34C2" w:rsidP="008066D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314A7B">
                        <w:rPr>
                          <w:sz w:val="40"/>
                          <w:szCs w:val="40"/>
                        </w:rPr>
                        <w:t>D</w:t>
                      </w:r>
                      <w:r w:rsidR="00AD0F80" w:rsidRPr="00315A27">
                        <w:rPr>
                          <w:sz w:val="40"/>
                          <w:szCs w:val="40"/>
                        </w:rPr>
                        <w:t>evice</w:t>
                      </w:r>
                      <w:r>
                        <w:rPr>
                          <w:sz w:val="40"/>
                          <w:szCs w:val="40"/>
                        </w:rPr>
                        <w:t xml:space="preserve"> restrictions</w:t>
                      </w:r>
                      <w:r w:rsidR="00314A7B">
                        <w:rPr>
                          <w:sz w:val="40"/>
                          <w:szCs w:val="40"/>
                        </w:rPr>
                        <w:t xml:space="preserve"> for Villages of Jackson Creek</w:t>
                      </w:r>
                    </w:p>
                    <w:p w14:paraId="1D39104F" w14:textId="313377D9" w:rsidR="00315A27" w:rsidRDefault="00315A27" w:rsidP="008066D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4C09AD1D" w14:textId="77777777" w:rsidR="00E552B7" w:rsidRDefault="002A2A2E" w:rsidP="00C029A4">
                      <w:pPr>
                        <w:rPr>
                          <w:i/>
                          <w:iCs/>
                          <w:sz w:val="32"/>
                          <w:szCs w:val="32"/>
                        </w:rPr>
                      </w:pPr>
                      <w:r w:rsidRPr="002A2A2E">
                        <w:rPr>
                          <w:i/>
                          <w:iCs/>
                          <w:sz w:val="32"/>
                          <w:szCs w:val="32"/>
                        </w:rPr>
                        <w:t xml:space="preserve">In order to protect the privacy rights of our patients, visitors and others, NHC </w:t>
                      </w:r>
                      <w:r w:rsidRPr="002A2A2E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does not allow the use of electronic monitoring </w:t>
                      </w:r>
                      <w:r w:rsidRPr="002A2A2E">
                        <w:rPr>
                          <w:i/>
                          <w:iCs/>
                          <w:sz w:val="32"/>
                          <w:szCs w:val="32"/>
                        </w:rPr>
                        <w:t>in patient care areas</w:t>
                      </w:r>
                      <w:r w:rsidR="008C5695">
                        <w:rPr>
                          <w:i/>
                          <w:iCs/>
                          <w:sz w:val="32"/>
                          <w:szCs w:val="32"/>
                        </w:rPr>
                        <w:t>.</w:t>
                      </w:r>
                    </w:p>
                    <w:p w14:paraId="6962F02F" w14:textId="77777777" w:rsidR="00E552B7" w:rsidRDefault="00E552B7" w:rsidP="00C029A4">
                      <w:pPr>
                        <w:rPr>
                          <w:i/>
                          <w:iCs/>
                          <w:sz w:val="32"/>
                          <w:szCs w:val="32"/>
                        </w:rPr>
                      </w:pPr>
                    </w:p>
                    <w:p w14:paraId="1D791FA5" w14:textId="456A91A1" w:rsidR="008C5695" w:rsidRPr="00E552B7" w:rsidRDefault="005A13E4" w:rsidP="00C029A4">
                      <w:pPr>
                        <w:rPr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iCs/>
                          <w:sz w:val="32"/>
                          <w:szCs w:val="32"/>
                        </w:rPr>
                        <w:t>V</w:t>
                      </w:r>
                      <w:r w:rsidR="00305EC0">
                        <w:rPr>
                          <w:i/>
                          <w:iCs/>
                          <w:sz w:val="32"/>
                          <w:szCs w:val="32"/>
                        </w:rPr>
                        <w:t xml:space="preserve">oice activated devices </w:t>
                      </w:r>
                      <w:r w:rsidR="002115E3">
                        <w:rPr>
                          <w:i/>
                          <w:iCs/>
                          <w:sz w:val="32"/>
                          <w:szCs w:val="32"/>
                        </w:rPr>
                        <w:t xml:space="preserve">are </w:t>
                      </w:r>
                      <w:r w:rsidR="002115E3" w:rsidRPr="00ED444F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restricted to </w:t>
                      </w:r>
                      <w:r w:rsidRPr="00ED444F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p</w:t>
                      </w:r>
                      <w:r w:rsidR="00305EC0" w:rsidRPr="00ED444F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rivate </w:t>
                      </w:r>
                      <w:r w:rsidR="00E552B7" w:rsidRPr="00ED444F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room</w:t>
                      </w:r>
                      <w:r w:rsidRPr="00ED444F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s</w:t>
                      </w:r>
                      <w:r w:rsidR="00C477E2" w:rsidRPr="00ED444F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.</w:t>
                      </w:r>
                      <w:r w:rsidR="00C477E2">
                        <w:rPr>
                          <w:i/>
                          <w:iCs/>
                          <w:sz w:val="32"/>
                          <w:szCs w:val="32"/>
                        </w:rPr>
                        <w:t xml:space="preserve"> These </w:t>
                      </w:r>
                      <w:r w:rsidR="00ED444F">
                        <w:rPr>
                          <w:i/>
                          <w:iCs/>
                          <w:sz w:val="32"/>
                          <w:szCs w:val="32"/>
                        </w:rPr>
                        <w:t xml:space="preserve">devices </w:t>
                      </w:r>
                      <w:r w:rsidR="00C477E2">
                        <w:rPr>
                          <w:i/>
                          <w:iCs/>
                          <w:sz w:val="32"/>
                          <w:szCs w:val="32"/>
                        </w:rPr>
                        <w:t xml:space="preserve">are not allowed in </w:t>
                      </w:r>
                      <w:r w:rsidR="00ED444F">
                        <w:rPr>
                          <w:i/>
                          <w:iCs/>
                          <w:sz w:val="32"/>
                          <w:szCs w:val="32"/>
                        </w:rPr>
                        <w:t>semi-private rooms or common areas.</w:t>
                      </w:r>
                    </w:p>
                  </w:txbxContent>
                </v:textbox>
              </v:shape>
            </w:pict>
          </mc:Fallback>
        </mc:AlternateContent>
      </w:r>
    </w:p>
    <w:p w14:paraId="2D54F037" w14:textId="7C59AC07" w:rsidR="006C43E5" w:rsidRDefault="006C43E5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</w:p>
    <w:p w14:paraId="6E8DA710" w14:textId="1E087AA5" w:rsidR="006C43E5" w:rsidRDefault="0050382A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  <w:r>
        <w:rPr>
          <w:rFonts w:ascii="Verdana" w:hAnsi="Verdana"/>
          <w:noProof/>
          <w:color w:val="333333"/>
          <w:kern w:val="0"/>
          <w:sz w:val="18"/>
          <w:szCs w:val="18"/>
          <w:lang w:val="e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D84E19" wp14:editId="11ABE615">
                <wp:simplePos x="0" y="0"/>
                <wp:positionH relativeFrom="column">
                  <wp:posOffset>7679707</wp:posOffset>
                </wp:positionH>
                <wp:positionV relativeFrom="paragraph">
                  <wp:posOffset>99060</wp:posOffset>
                </wp:positionV>
                <wp:extent cx="4316067" cy="3406968"/>
                <wp:effectExtent l="57150" t="57150" r="46990" b="6032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6067" cy="3406968"/>
                        </a:xfrm>
                        <a:custGeom>
                          <a:avLst/>
                          <a:gdLst>
                            <a:gd name="connsiteX0" fmla="*/ 0 w 4316067"/>
                            <a:gd name="connsiteY0" fmla="*/ 0 h 3406968"/>
                            <a:gd name="connsiteX1" fmla="*/ 4316067 w 4316067"/>
                            <a:gd name="connsiteY1" fmla="*/ 0 h 3406968"/>
                            <a:gd name="connsiteX2" fmla="*/ 4316067 w 4316067"/>
                            <a:gd name="connsiteY2" fmla="*/ 3406968 h 3406968"/>
                            <a:gd name="connsiteX3" fmla="*/ 0 w 4316067"/>
                            <a:gd name="connsiteY3" fmla="*/ 3406968 h 3406968"/>
                            <a:gd name="connsiteX4" fmla="*/ 0 w 4316067"/>
                            <a:gd name="connsiteY4" fmla="*/ 0 h 34069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16067" h="3406968" fill="none" extrusionOk="0">
                              <a:moveTo>
                                <a:pt x="0" y="0"/>
                              </a:moveTo>
                              <a:cubicBezTo>
                                <a:pt x="2155737" y="26261"/>
                                <a:pt x="2197910" y="47572"/>
                                <a:pt x="4316067" y="0"/>
                              </a:cubicBezTo>
                              <a:cubicBezTo>
                                <a:pt x="4207428" y="504351"/>
                                <a:pt x="4288044" y="2548918"/>
                                <a:pt x="4316067" y="3406968"/>
                              </a:cubicBezTo>
                              <a:cubicBezTo>
                                <a:pt x="2661989" y="3439768"/>
                                <a:pt x="1729160" y="3450587"/>
                                <a:pt x="0" y="3406968"/>
                              </a:cubicBezTo>
                              <a:cubicBezTo>
                                <a:pt x="134500" y="3057185"/>
                                <a:pt x="-161567" y="1691256"/>
                                <a:pt x="0" y="0"/>
                              </a:cubicBezTo>
                              <a:close/>
                            </a:path>
                            <a:path w="4316067" h="3406968" stroke="0" extrusionOk="0">
                              <a:moveTo>
                                <a:pt x="0" y="0"/>
                              </a:moveTo>
                              <a:cubicBezTo>
                                <a:pt x="876445" y="-35599"/>
                                <a:pt x="3375926" y="-114903"/>
                                <a:pt x="4316067" y="0"/>
                              </a:cubicBezTo>
                              <a:cubicBezTo>
                                <a:pt x="4358213" y="1153369"/>
                                <a:pt x="4313785" y="1979463"/>
                                <a:pt x="4316067" y="3406968"/>
                              </a:cubicBezTo>
                              <a:cubicBezTo>
                                <a:pt x="3218473" y="3502835"/>
                                <a:pt x="1696381" y="3355204"/>
                                <a:pt x="0" y="3406968"/>
                              </a:cubicBezTo>
                              <a:cubicBezTo>
                                <a:pt x="-88358" y="2585091"/>
                                <a:pt x="104991" y="45553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353795027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A2C6322" w14:textId="547B6CC8" w:rsidR="0011318A" w:rsidRDefault="00905A2E" w:rsidP="0050382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091BAF" wp14:editId="53D03C2C">
                                  <wp:extent cx="4133850" cy="3308985"/>
                                  <wp:effectExtent l="0" t="0" r="0" b="5715"/>
                                  <wp:docPr id="80" name="Picture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" name="coffee-cart-clipart.jpg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4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33850" cy="3308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84E19" id="Text Box 71" o:spid="_x0000_s1050" type="#_x0000_t202" style="position:absolute;margin-left:604.7pt;margin-top:7.8pt;width:339.85pt;height:26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" fillcolor="white [3201]" strokeweight="1pt">
                <v:textbox>
                  <w:txbxContent>
                    <w:p w14:paraId="5A2C6322" w14:textId="547B6CC8" w:rsidR="0011318A" w:rsidRDefault="00905A2E" w:rsidP="0050382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091BAF" wp14:editId="53D03C2C">
                            <wp:extent cx="4133850" cy="3308985"/>
                            <wp:effectExtent l="0" t="0" r="0" b="5715"/>
                            <wp:docPr id="80" name="Picture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" name="coffee-cart-clipart.jpg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33850" cy="3308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74D664" w14:textId="300DB3CC" w:rsidR="006C43E5" w:rsidRDefault="006C43E5" w:rsidP="00512192">
      <w:pPr>
        <w:tabs>
          <w:tab w:val="left" w:pos="18195"/>
        </w:tabs>
        <w:jc w:val="center"/>
        <w:rPr>
          <w:rFonts w:ascii="Verdana" w:hAnsi="Verdana"/>
          <w:color w:val="333333"/>
          <w:kern w:val="0"/>
          <w:sz w:val="18"/>
          <w:szCs w:val="18"/>
          <w:lang w:val="en"/>
        </w:rPr>
      </w:pPr>
    </w:p>
    <w:p w14:paraId="66C27D68" w14:textId="3A46BEC1" w:rsidR="006C43E5" w:rsidRDefault="006C43E5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</w:p>
    <w:p w14:paraId="36FE25C5" w14:textId="08C3C1B3" w:rsidR="006C43E5" w:rsidRDefault="006C43E5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</w:p>
    <w:p w14:paraId="299D03D0" w14:textId="5EC2F7EE" w:rsidR="006C43E5" w:rsidRDefault="006C43E5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</w:p>
    <w:p w14:paraId="56621815" w14:textId="7C5AA02A" w:rsidR="006C43E5" w:rsidRDefault="006C43E5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</w:p>
    <w:p w14:paraId="78D43006" w14:textId="466640E6" w:rsidR="00427C85" w:rsidRDefault="00427C85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</w:p>
    <w:p w14:paraId="7734A060" w14:textId="6E21189C" w:rsidR="006C43E5" w:rsidRDefault="00E55623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  <w:r>
        <w:rPr>
          <w:rFonts w:ascii="Verdana" w:hAnsi="Verdana"/>
          <w:noProof/>
          <w:color w:val="333333"/>
          <w:kern w:val="0"/>
          <w:sz w:val="18"/>
          <w:szCs w:val="18"/>
          <w:lang w:val="e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30DFA4" wp14:editId="36411337">
                <wp:simplePos x="0" y="0"/>
                <wp:positionH relativeFrom="column">
                  <wp:posOffset>8990330</wp:posOffset>
                </wp:positionH>
                <wp:positionV relativeFrom="paragraph">
                  <wp:posOffset>44065</wp:posOffset>
                </wp:positionV>
                <wp:extent cx="1543279" cy="764498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279" cy="7644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32D7CD" w14:textId="77777777" w:rsidR="002A2A0B" w:rsidRDefault="002A2A0B" w:rsidP="002A2BA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FF3399"/>
                                <w:sz w:val="16"/>
                                <w:szCs w:val="16"/>
                              </w:rPr>
                            </w:pPr>
                          </w:p>
                          <w:p w14:paraId="055B5739" w14:textId="46B92C5E" w:rsidR="00B13F42" w:rsidRPr="009724C4" w:rsidRDefault="001A68E0" w:rsidP="002A2BA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669900"/>
                                <w:sz w:val="40"/>
                                <w:szCs w:val="40"/>
                              </w:rPr>
                            </w:pPr>
                            <w:r w:rsidRPr="009724C4">
                              <w:rPr>
                                <w:rFonts w:ascii="Arial Rounded MT Bold" w:hAnsi="Arial Rounded MT Bold"/>
                                <w:b/>
                                <w:bCs/>
                                <w:color w:val="669900"/>
                                <w:sz w:val="40"/>
                                <w:szCs w:val="40"/>
                              </w:rPr>
                              <w:t xml:space="preserve">March </w:t>
                            </w:r>
                            <w:r w:rsidR="00BD135E" w:rsidRPr="009724C4">
                              <w:rPr>
                                <w:rFonts w:ascii="Arial Rounded MT Bold" w:hAnsi="Arial Rounded MT Bold"/>
                                <w:b/>
                                <w:bCs/>
                                <w:color w:val="669900"/>
                                <w:sz w:val="40"/>
                                <w:szCs w:val="40"/>
                              </w:rPr>
                              <w:t>1</w:t>
                            </w:r>
                            <w:r w:rsidR="00C169B7" w:rsidRPr="009724C4">
                              <w:rPr>
                                <w:rFonts w:ascii="Arial Rounded MT Bold" w:hAnsi="Arial Rounded MT Bold"/>
                                <w:b/>
                                <w:bCs/>
                                <w:color w:val="669900"/>
                                <w:sz w:val="40"/>
                                <w:szCs w:val="40"/>
                              </w:rPr>
                              <w:t>9</w:t>
                            </w:r>
                            <w:r w:rsidR="00BD135E" w:rsidRPr="009724C4">
                              <w:rPr>
                                <w:rFonts w:ascii="Arial Rounded MT Bold" w:hAnsi="Arial Rounded MT Bold"/>
                                <w:b/>
                                <w:bCs/>
                                <w:color w:val="669900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</w:p>
                          <w:p w14:paraId="3C7EA6D0" w14:textId="5AE185FA" w:rsidR="00BD135E" w:rsidRPr="00614E8E" w:rsidRDefault="002A2BAD" w:rsidP="002A2BAD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669900"/>
                                <w:sz w:val="40"/>
                                <w:szCs w:val="40"/>
                              </w:rPr>
                            </w:pPr>
                            <w:r w:rsidRPr="00614E8E">
                              <w:rPr>
                                <w:rFonts w:ascii="Arial Rounded MT Bold" w:hAnsi="Arial Rounded MT Bold"/>
                                <w:color w:val="669900"/>
                                <w:sz w:val="40"/>
                                <w:szCs w:val="40"/>
                              </w:rPr>
                              <w:t>3:00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0DFA4" id="Text Box 74" o:spid="_x0000_s1051" type="#_x0000_t202" style="position:absolute;margin-left:707.9pt;margin-top:3.45pt;width:121.5pt;height:60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" fillcolor="white [3201]" stroked="f" strokeweight=".5pt">
                <v:textbox>
                  <w:txbxContent>
                    <w:p w14:paraId="1D32D7CD" w14:textId="77777777" w:rsidR="002A2A0B" w:rsidRDefault="002A2A0B" w:rsidP="002A2BAD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FF3399"/>
                          <w:sz w:val="16"/>
                          <w:szCs w:val="16"/>
                        </w:rPr>
                      </w:pPr>
                    </w:p>
                    <w:p w14:paraId="055B5739" w14:textId="46B92C5E" w:rsidR="00B13F42" w:rsidRPr="009724C4" w:rsidRDefault="001A68E0" w:rsidP="002A2BAD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669900"/>
                          <w:sz w:val="40"/>
                          <w:szCs w:val="40"/>
                        </w:rPr>
                      </w:pPr>
                      <w:r w:rsidRPr="009724C4">
                        <w:rPr>
                          <w:rFonts w:ascii="Arial Rounded MT Bold" w:hAnsi="Arial Rounded MT Bold"/>
                          <w:b/>
                          <w:bCs/>
                          <w:color w:val="669900"/>
                          <w:sz w:val="40"/>
                          <w:szCs w:val="40"/>
                        </w:rPr>
                        <w:t xml:space="preserve">March </w:t>
                      </w:r>
                      <w:r w:rsidR="00BD135E" w:rsidRPr="009724C4">
                        <w:rPr>
                          <w:rFonts w:ascii="Arial Rounded MT Bold" w:hAnsi="Arial Rounded MT Bold"/>
                          <w:b/>
                          <w:bCs/>
                          <w:color w:val="669900"/>
                          <w:sz w:val="40"/>
                          <w:szCs w:val="40"/>
                        </w:rPr>
                        <w:t>1</w:t>
                      </w:r>
                      <w:r w:rsidR="00C169B7" w:rsidRPr="009724C4">
                        <w:rPr>
                          <w:rFonts w:ascii="Arial Rounded MT Bold" w:hAnsi="Arial Rounded MT Bold"/>
                          <w:b/>
                          <w:bCs/>
                          <w:color w:val="669900"/>
                          <w:sz w:val="40"/>
                          <w:szCs w:val="40"/>
                        </w:rPr>
                        <w:t>9</w:t>
                      </w:r>
                      <w:r w:rsidR="00BD135E" w:rsidRPr="009724C4">
                        <w:rPr>
                          <w:rFonts w:ascii="Arial Rounded MT Bold" w:hAnsi="Arial Rounded MT Bold"/>
                          <w:b/>
                          <w:bCs/>
                          <w:color w:val="669900"/>
                          <w:sz w:val="40"/>
                          <w:szCs w:val="40"/>
                          <w:vertAlign w:val="superscript"/>
                        </w:rPr>
                        <w:t>th</w:t>
                      </w:r>
                    </w:p>
                    <w:p w14:paraId="3C7EA6D0" w14:textId="5AE185FA" w:rsidR="00BD135E" w:rsidRPr="00614E8E" w:rsidRDefault="002A2BAD" w:rsidP="002A2BAD">
                      <w:pPr>
                        <w:jc w:val="center"/>
                        <w:rPr>
                          <w:rFonts w:ascii="Arial Rounded MT Bold" w:hAnsi="Arial Rounded MT Bold"/>
                          <w:color w:val="669900"/>
                          <w:sz w:val="40"/>
                          <w:szCs w:val="40"/>
                        </w:rPr>
                      </w:pPr>
                      <w:r w:rsidRPr="00614E8E">
                        <w:rPr>
                          <w:rFonts w:ascii="Arial Rounded MT Bold" w:hAnsi="Arial Rounded MT Bold"/>
                          <w:color w:val="669900"/>
                          <w:sz w:val="40"/>
                          <w:szCs w:val="40"/>
                        </w:rPr>
                        <w:t>3:00</w:t>
                      </w:r>
                    </w:p>
                  </w:txbxContent>
                </v:textbox>
              </v:shape>
            </w:pict>
          </mc:Fallback>
        </mc:AlternateContent>
      </w:r>
    </w:p>
    <w:p w14:paraId="53E7AD76" w14:textId="1E6DAE4D" w:rsidR="006C43E5" w:rsidRDefault="006C43E5" w:rsidP="00CA76AF">
      <w:pPr>
        <w:tabs>
          <w:tab w:val="left" w:pos="18195"/>
        </w:tabs>
        <w:rPr>
          <w:rFonts w:ascii="Verdana" w:hAnsi="Verdana"/>
          <w:color w:val="333333"/>
          <w:kern w:val="0"/>
          <w:sz w:val="18"/>
          <w:szCs w:val="18"/>
          <w:lang w:val="en"/>
        </w:rPr>
      </w:pPr>
    </w:p>
    <w:p w14:paraId="6A0382D7" w14:textId="610468A1" w:rsidR="00F06208" w:rsidRPr="007630A5" w:rsidRDefault="00F71ED1" w:rsidP="006C43E5">
      <w:pPr>
        <w:tabs>
          <w:tab w:val="left" w:pos="18195"/>
        </w:tabs>
        <w:jc w:val="right"/>
        <w:rPr>
          <w:rFonts w:ascii="Verdana" w:hAnsi="Verdana"/>
          <w:color w:val="333333"/>
          <w:kern w:val="0"/>
          <w:sz w:val="18"/>
          <w:szCs w:val="18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941220" wp14:editId="4887A442">
                <wp:simplePos x="0" y="0"/>
                <wp:positionH relativeFrom="column">
                  <wp:posOffset>9005341</wp:posOffset>
                </wp:positionH>
                <wp:positionV relativeFrom="paragraph">
                  <wp:posOffset>800538</wp:posOffset>
                </wp:positionV>
                <wp:extent cx="1409700" cy="362086"/>
                <wp:effectExtent l="0" t="0" r="19050" b="1905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3620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C1C8D3F" w14:textId="6B2029ED" w:rsidR="00F71ED1" w:rsidRPr="00045F87" w:rsidRDefault="004F05DA">
                            <w:pPr>
                              <w:rPr>
                                <w:color w:val="997339" w:themeColor="accent6" w:themeShade="BF"/>
                                <w:sz w:val="32"/>
                                <w:szCs w:val="32"/>
                              </w:rPr>
                            </w:pPr>
                            <w:r w:rsidRPr="00045F87">
                              <w:rPr>
                                <w:color w:val="997339" w:themeColor="accent6" w:themeShade="BF"/>
                                <w:sz w:val="32"/>
                                <w:szCs w:val="32"/>
                              </w:rPr>
                              <w:t>Beverage Cart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41220" id="Text Box 73" o:spid="_x0000_s1052" type="#_x0000_t202" style="position:absolute;left:0;text-align:left;margin-left:709.1pt;margin-top:63.05pt;width:111pt;height:2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" fillcolor="white [3201]" strokecolor="#b35e06 [2404]" strokeweight=".5pt">
                <v:textbox>
                  <w:txbxContent>
                    <w:p w14:paraId="3C1C8D3F" w14:textId="6B2029ED" w:rsidR="00F71ED1" w:rsidRPr="00045F87" w:rsidRDefault="004F05DA">
                      <w:pPr>
                        <w:rPr>
                          <w:color w:val="997339" w:themeColor="accent6" w:themeShade="BF"/>
                          <w:sz w:val="32"/>
                          <w:szCs w:val="32"/>
                        </w:rPr>
                      </w:pPr>
                      <w:r w:rsidRPr="00045F87">
                        <w:rPr>
                          <w:color w:val="997339" w:themeColor="accent6" w:themeShade="BF"/>
                          <w:sz w:val="32"/>
                          <w:szCs w:val="32"/>
                        </w:rPr>
                        <w:t>Beverage Cart</w:t>
                      </w:r>
                    </w:p>
                  </w:txbxContent>
                </v:textbox>
              </v:shape>
            </w:pict>
          </mc:Fallback>
        </mc:AlternateContent>
      </w:r>
      <w:r w:rsidR="00201181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B4BDD7C" wp14:editId="2319B2D3">
                <wp:simplePos x="0" y="0"/>
                <wp:positionH relativeFrom="page">
                  <wp:posOffset>2756263</wp:posOffset>
                </wp:positionH>
                <wp:positionV relativeFrom="margin">
                  <wp:posOffset>9320258</wp:posOffset>
                </wp:positionV>
                <wp:extent cx="10516779" cy="271961"/>
                <wp:effectExtent l="0" t="0" r="0" b="0"/>
                <wp:wrapNone/>
                <wp:docPr id="30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16779" cy="271961"/>
                        </a:xfrm>
                        <a:prstGeom prst="rect">
                          <a:avLst/>
                        </a:prstGeom>
                        <a:solidFill>
                          <a:srgbClr val="6699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54B59" id="Rectangle 83" o:spid="_x0000_s1026" style="position:absolute;margin-left:217.05pt;margin-top:733.9pt;width:828.1pt;height:21.4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" fillcolor="#690" stroked="f">
                <w10:wrap anchorx="page" anchory="margin"/>
              </v:rect>
            </w:pict>
          </mc:Fallback>
        </mc:AlternateContent>
      </w:r>
      <w:r w:rsidR="00427C85">
        <w:rPr>
          <w:rFonts w:ascii="Verdana" w:hAnsi="Verdana"/>
          <w:color w:val="333333"/>
          <w:kern w:val="0"/>
          <w:sz w:val="18"/>
          <w:szCs w:val="18"/>
          <w:lang w:val="en"/>
        </w:rPr>
        <w:t xml:space="preserve">                                                                                                                                                     </w:t>
      </w:r>
      <w:bookmarkStart w:id="2" w:name="_GoBack"/>
      <w:bookmarkEnd w:id="2"/>
      <w:r w:rsidR="00CA76AF">
        <w:rPr>
          <w:rFonts w:ascii="Verdana" w:hAnsi="Verdana"/>
          <w:color w:val="333333"/>
          <w:kern w:val="0"/>
          <w:sz w:val="18"/>
          <w:szCs w:val="18"/>
          <w:lang w:val="en"/>
        </w:rPr>
        <w:tab/>
      </w:r>
      <w:r w:rsidR="00CA76AF">
        <w:rPr>
          <w:rFonts w:ascii="Verdana" w:hAnsi="Verdana"/>
          <w:color w:val="333333"/>
          <w:kern w:val="0"/>
          <w:sz w:val="18"/>
          <w:szCs w:val="18"/>
          <w:lang w:val="en"/>
        </w:rPr>
        <w:tab/>
      </w:r>
      <w:r w:rsidR="00CA76AF">
        <w:rPr>
          <w:rFonts w:ascii="Verdana" w:hAnsi="Verdana"/>
          <w:color w:val="333333"/>
          <w:kern w:val="0"/>
          <w:sz w:val="18"/>
          <w:szCs w:val="18"/>
          <w:lang w:val="en"/>
        </w:rPr>
        <w:tab/>
      </w:r>
      <w:r w:rsidR="00CA76AF">
        <w:rPr>
          <w:rFonts w:ascii="Verdana" w:hAnsi="Verdana"/>
          <w:color w:val="333333"/>
          <w:kern w:val="0"/>
          <w:sz w:val="18"/>
          <w:szCs w:val="18"/>
          <w:lang w:val="en"/>
        </w:rPr>
        <w:tab/>
      </w:r>
    </w:p>
    <w:sectPr w:rsidR="00F06208" w:rsidRPr="007630A5" w:rsidSect="00381DB8">
      <w:pgSz w:w="24480" w:h="15840" w:orient="landscape" w:code="17"/>
      <w:pgMar w:top="360" w:right="360" w:bottom="360" w:left="360" w:header="36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altName w:val="Arial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A90422"/>
    <w:multiLevelType w:val="hybridMultilevel"/>
    <w:tmpl w:val="7592E6F2"/>
    <w:lvl w:ilvl="0" w:tplc="040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" w15:restartNumberingAfterBreak="0">
    <w:nsid w:val="1AD476AD"/>
    <w:multiLevelType w:val="hybridMultilevel"/>
    <w:tmpl w:val="30E64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F97C68"/>
    <w:multiLevelType w:val="hybridMultilevel"/>
    <w:tmpl w:val="E3280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CE297B"/>
    <w:multiLevelType w:val="hybridMultilevel"/>
    <w:tmpl w:val="1D489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F06F7B"/>
    <w:multiLevelType w:val="hybridMultilevel"/>
    <w:tmpl w:val="4B58F546"/>
    <w:lvl w:ilvl="0" w:tplc="6C1A8BD8">
      <w:numFmt w:val="bullet"/>
      <w:lvlText w:val=""/>
      <w:lvlJc w:val="left"/>
      <w:pPr>
        <w:ind w:left="1080" w:hanging="72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D13623"/>
    <w:multiLevelType w:val="hybridMultilevel"/>
    <w:tmpl w:val="55F27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760AA0"/>
    <w:multiLevelType w:val="hybridMultilevel"/>
    <w:tmpl w:val="87F67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CA2C2C"/>
    <w:multiLevelType w:val="hybridMultilevel"/>
    <w:tmpl w:val="A77CB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236FCD"/>
    <w:multiLevelType w:val="hybridMultilevel"/>
    <w:tmpl w:val="B99C3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3B2273"/>
    <w:multiLevelType w:val="hybridMultilevel"/>
    <w:tmpl w:val="9202C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95405B"/>
    <w:multiLevelType w:val="hybridMultilevel"/>
    <w:tmpl w:val="6E66CA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5F5219F"/>
    <w:multiLevelType w:val="hybridMultilevel"/>
    <w:tmpl w:val="11CE7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245397"/>
    <w:multiLevelType w:val="hybridMultilevel"/>
    <w:tmpl w:val="35F0A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"/>
  </w:num>
  <w:num w:numId="4">
    <w:abstractNumId w:val="8"/>
  </w:num>
  <w:num w:numId="5">
    <w:abstractNumId w:val="2"/>
  </w:num>
  <w:num w:numId="6">
    <w:abstractNumId w:val="12"/>
  </w:num>
  <w:num w:numId="7">
    <w:abstractNumId w:val="10"/>
  </w:num>
  <w:num w:numId="8">
    <w:abstractNumId w:val="6"/>
  </w:num>
  <w:num w:numId="9">
    <w:abstractNumId w:val="3"/>
  </w:num>
  <w:num w:numId="10">
    <w:abstractNumId w:val="5"/>
  </w:num>
  <w:num w:numId="11">
    <w:abstractNumId w:val="11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3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1EE"/>
    <w:rsid w:val="0000019B"/>
    <w:rsid w:val="00000A69"/>
    <w:rsid w:val="00001234"/>
    <w:rsid w:val="00002E4D"/>
    <w:rsid w:val="00005793"/>
    <w:rsid w:val="00006CAD"/>
    <w:rsid w:val="000131F0"/>
    <w:rsid w:val="00015978"/>
    <w:rsid w:val="000169E0"/>
    <w:rsid w:val="00020847"/>
    <w:rsid w:val="00020C74"/>
    <w:rsid w:val="0002305D"/>
    <w:rsid w:val="000232D2"/>
    <w:rsid w:val="000236C0"/>
    <w:rsid w:val="00026D00"/>
    <w:rsid w:val="00026E8A"/>
    <w:rsid w:val="000301DD"/>
    <w:rsid w:val="000302E2"/>
    <w:rsid w:val="00034054"/>
    <w:rsid w:val="00035AF0"/>
    <w:rsid w:val="000371B3"/>
    <w:rsid w:val="00041179"/>
    <w:rsid w:val="00041197"/>
    <w:rsid w:val="00041F74"/>
    <w:rsid w:val="00045843"/>
    <w:rsid w:val="00045F87"/>
    <w:rsid w:val="00046583"/>
    <w:rsid w:val="00047846"/>
    <w:rsid w:val="000500C5"/>
    <w:rsid w:val="00050EBF"/>
    <w:rsid w:val="00051481"/>
    <w:rsid w:val="00052CFF"/>
    <w:rsid w:val="0005476F"/>
    <w:rsid w:val="00054A61"/>
    <w:rsid w:val="0005500A"/>
    <w:rsid w:val="00056DD4"/>
    <w:rsid w:val="00057DCC"/>
    <w:rsid w:val="000603DD"/>
    <w:rsid w:val="0006080D"/>
    <w:rsid w:val="00062E35"/>
    <w:rsid w:val="0006394B"/>
    <w:rsid w:val="00064968"/>
    <w:rsid w:val="00065791"/>
    <w:rsid w:val="0006602C"/>
    <w:rsid w:val="0006643D"/>
    <w:rsid w:val="000676F8"/>
    <w:rsid w:val="00067DFE"/>
    <w:rsid w:val="00074FC2"/>
    <w:rsid w:val="00075F00"/>
    <w:rsid w:val="0008415C"/>
    <w:rsid w:val="00085D36"/>
    <w:rsid w:val="00086D20"/>
    <w:rsid w:val="00091012"/>
    <w:rsid w:val="000911C7"/>
    <w:rsid w:val="000943EE"/>
    <w:rsid w:val="00096BEF"/>
    <w:rsid w:val="00096FC7"/>
    <w:rsid w:val="000A2AC3"/>
    <w:rsid w:val="000A38D4"/>
    <w:rsid w:val="000A485B"/>
    <w:rsid w:val="000A69DA"/>
    <w:rsid w:val="000B1927"/>
    <w:rsid w:val="000B1E1A"/>
    <w:rsid w:val="000B266C"/>
    <w:rsid w:val="000B539E"/>
    <w:rsid w:val="000B5A43"/>
    <w:rsid w:val="000C0A75"/>
    <w:rsid w:val="000C2F53"/>
    <w:rsid w:val="000C4CA1"/>
    <w:rsid w:val="000C5ED9"/>
    <w:rsid w:val="000C71B5"/>
    <w:rsid w:val="000D0C70"/>
    <w:rsid w:val="000D0E68"/>
    <w:rsid w:val="000D1773"/>
    <w:rsid w:val="000D1F4B"/>
    <w:rsid w:val="000D247E"/>
    <w:rsid w:val="000D24A1"/>
    <w:rsid w:val="000D2C91"/>
    <w:rsid w:val="000D4597"/>
    <w:rsid w:val="000D4A6B"/>
    <w:rsid w:val="000D6162"/>
    <w:rsid w:val="000D74B7"/>
    <w:rsid w:val="000E1656"/>
    <w:rsid w:val="000E1658"/>
    <w:rsid w:val="000E1B14"/>
    <w:rsid w:val="000E2A7B"/>
    <w:rsid w:val="000E3225"/>
    <w:rsid w:val="000E36CF"/>
    <w:rsid w:val="000E3C24"/>
    <w:rsid w:val="000E460B"/>
    <w:rsid w:val="000E5F43"/>
    <w:rsid w:val="000E7384"/>
    <w:rsid w:val="000E74B2"/>
    <w:rsid w:val="000F0840"/>
    <w:rsid w:val="000F1E92"/>
    <w:rsid w:val="000F2B65"/>
    <w:rsid w:val="000F3CA4"/>
    <w:rsid w:val="000F49D3"/>
    <w:rsid w:val="000F5713"/>
    <w:rsid w:val="000F73C8"/>
    <w:rsid w:val="000F74D4"/>
    <w:rsid w:val="001043AE"/>
    <w:rsid w:val="00105767"/>
    <w:rsid w:val="001104E2"/>
    <w:rsid w:val="001105AC"/>
    <w:rsid w:val="00112B7D"/>
    <w:rsid w:val="0011318A"/>
    <w:rsid w:val="00114B5D"/>
    <w:rsid w:val="0011566B"/>
    <w:rsid w:val="00115769"/>
    <w:rsid w:val="00117C25"/>
    <w:rsid w:val="00117F70"/>
    <w:rsid w:val="001209F2"/>
    <w:rsid w:val="00121B3F"/>
    <w:rsid w:val="001238D6"/>
    <w:rsid w:val="001248D0"/>
    <w:rsid w:val="00125082"/>
    <w:rsid w:val="001268A3"/>
    <w:rsid w:val="00127069"/>
    <w:rsid w:val="00131CC5"/>
    <w:rsid w:val="0013528E"/>
    <w:rsid w:val="001373F2"/>
    <w:rsid w:val="00140BD4"/>
    <w:rsid w:val="00140C7B"/>
    <w:rsid w:val="001428E6"/>
    <w:rsid w:val="0015119C"/>
    <w:rsid w:val="0015197A"/>
    <w:rsid w:val="001529B8"/>
    <w:rsid w:val="00154B79"/>
    <w:rsid w:val="00155BFB"/>
    <w:rsid w:val="00156075"/>
    <w:rsid w:val="00156C58"/>
    <w:rsid w:val="00162C5E"/>
    <w:rsid w:val="00162CB2"/>
    <w:rsid w:val="00170E19"/>
    <w:rsid w:val="00171EA3"/>
    <w:rsid w:val="001728C4"/>
    <w:rsid w:val="00172F93"/>
    <w:rsid w:val="00175239"/>
    <w:rsid w:val="001754A9"/>
    <w:rsid w:val="00176E4A"/>
    <w:rsid w:val="00177357"/>
    <w:rsid w:val="0018282C"/>
    <w:rsid w:val="00182B15"/>
    <w:rsid w:val="0018360C"/>
    <w:rsid w:val="00183665"/>
    <w:rsid w:val="00183834"/>
    <w:rsid w:val="00183A87"/>
    <w:rsid w:val="0018653B"/>
    <w:rsid w:val="00193ED8"/>
    <w:rsid w:val="00194632"/>
    <w:rsid w:val="00194B1B"/>
    <w:rsid w:val="00196880"/>
    <w:rsid w:val="001A1B6D"/>
    <w:rsid w:val="001A2ABA"/>
    <w:rsid w:val="001A3490"/>
    <w:rsid w:val="001A68E0"/>
    <w:rsid w:val="001A6F81"/>
    <w:rsid w:val="001A7700"/>
    <w:rsid w:val="001A7E0D"/>
    <w:rsid w:val="001A7EA5"/>
    <w:rsid w:val="001B2770"/>
    <w:rsid w:val="001B2DF7"/>
    <w:rsid w:val="001B326D"/>
    <w:rsid w:val="001B3713"/>
    <w:rsid w:val="001B5B1D"/>
    <w:rsid w:val="001B626A"/>
    <w:rsid w:val="001B7BA2"/>
    <w:rsid w:val="001C1002"/>
    <w:rsid w:val="001C2973"/>
    <w:rsid w:val="001D0516"/>
    <w:rsid w:val="001D0D49"/>
    <w:rsid w:val="001D2B45"/>
    <w:rsid w:val="001D38E8"/>
    <w:rsid w:val="001D3BDB"/>
    <w:rsid w:val="001D3F4C"/>
    <w:rsid w:val="001D50E6"/>
    <w:rsid w:val="001D5AAF"/>
    <w:rsid w:val="001D5E73"/>
    <w:rsid w:val="001D6BA1"/>
    <w:rsid w:val="001E0A2B"/>
    <w:rsid w:val="001E1CAA"/>
    <w:rsid w:val="001E36CF"/>
    <w:rsid w:val="001E4190"/>
    <w:rsid w:val="001E5EEF"/>
    <w:rsid w:val="001F33DE"/>
    <w:rsid w:val="001F4464"/>
    <w:rsid w:val="001F555E"/>
    <w:rsid w:val="001F637C"/>
    <w:rsid w:val="001F7364"/>
    <w:rsid w:val="00201181"/>
    <w:rsid w:val="0020126B"/>
    <w:rsid w:val="00201CCC"/>
    <w:rsid w:val="00203B3E"/>
    <w:rsid w:val="0020481E"/>
    <w:rsid w:val="00205380"/>
    <w:rsid w:val="00205B80"/>
    <w:rsid w:val="00206787"/>
    <w:rsid w:val="002102EE"/>
    <w:rsid w:val="00210AE8"/>
    <w:rsid w:val="002115E3"/>
    <w:rsid w:val="002125FB"/>
    <w:rsid w:val="00216FD3"/>
    <w:rsid w:val="00217C32"/>
    <w:rsid w:val="00222BFD"/>
    <w:rsid w:val="0022440F"/>
    <w:rsid w:val="0022620A"/>
    <w:rsid w:val="002267BC"/>
    <w:rsid w:val="00227BB1"/>
    <w:rsid w:val="00231D19"/>
    <w:rsid w:val="00233906"/>
    <w:rsid w:val="00235A6D"/>
    <w:rsid w:val="002369B9"/>
    <w:rsid w:val="00236ED3"/>
    <w:rsid w:val="002378FF"/>
    <w:rsid w:val="00237FA6"/>
    <w:rsid w:val="00244EC8"/>
    <w:rsid w:val="00252061"/>
    <w:rsid w:val="00254EF5"/>
    <w:rsid w:val="0026251E"/>
    <w:rsid w:val="0026293A"/>
    <w:rsid w:val="00262B95"/>
    <w:rsid w:val="002671B3"/>
    <w:rsid w:val="0027048E"/>
    <w:rsid w:val="00271309"/>
    <w:rsid w:val="00275140"/>
    <w:rsid w:val="00275411"/>
    <w:rsid w:val="00275C46"/>
    <w:rsid w:val="0027645A"/>
    <w:rsid w:val="00277BB3"/>
    <w:rsid w:val="002800EA"/>
    <w:rsid w:val="00281FA3"/>
    <w:rsid w:val="002831F8"/>
    <w:rsid w:val="00284C56"/>
    <w:rsid w:val="00285671"/>
    <w:rsid w:val="0028712F"/>
    <w:rsid w:val="00287713"/>
    <w:rsid w:val="00291F95"/>
    <w:rsid w:val="00293A0E"/>
    <w:rsid w:val="00294869"/>
    <w:rsid w:val="002949BC"/>
    <w:rsid w:val="00294ED3"/>
    <w:rsid w:val="00295AEB"/>
    <w:rsid w:val="00296F57"/>
    <w:rsid w:val="002A1785"/>
    <w:rsid w:val="002A2A0B"/>
    <w:rsid w:val="002A2A2E"/>
    <w:rsid w:val="002A2BAD"/>
    <w:rsid w:val="002A32A9"/>
    <w:rsid w:val="002A4015"/>
    <w:rsid w:val="002A44B4"/>
    <w:rsid w:val="002A4897"/>
    <w:rsid w:val="002A4CA4"/>
    <w:rsid w:val="002A6C57"/>
    <w:rsid w:val="002B0EC3"/>
    <w:rsid w:val="002B209D"/>
    <w:rsid w:val="002B53A1"/>
    <w:rsid w:val="002B7067"/>
    <w:rsid w:val="002C2F3C"/>
    <w:rsid w:val="002C50BA"/>
    <w:rsid w:val="002C610D"/>
    <w:rsid w:val="002C71BB"/>
    <w:rsid w:val="002D11D8"/>
    <w:rsid w:val="002D3F2F"/>
    <w:rsid w:val="002D409A"/>
    <w:rsid w:val="002D4739"/>
    <w:rsid w:val="002D4C9E"/>
    <w:rsid w:val="002D5C70"/>
    <w:rsid w:val="002D6D0B"/>
    <w:rsid w:val="002E2E69"/>
    <w:rsid w:val="002E3CA4"/>
    <w:rsid w:val="002E41C5"/>
    <w:rsid w:val="002E6985"/>
    <w:rsid w:val="002E6BED"/>
    <w:rsid w:val="002E6CD5"/>
    <w:rsid w:val="002E7227"/>
    <w:rsid w:val="002E783C"/>
    <w:rsid w:val="002F19E8"/>
    <w:rsid w:val="002F325A"/>
    <w:rsid w:val="002F3E70"/>
    <w:rsid w:val="002F588A"/>
    <w:rsid w:val="002F58F8"/>
    <w:rsid w:val="002F5C0B"/>
    <w:rsid w:val="002F621C"/>
    <w:rsid w:val="003025B1"/>
    <w:rsid w:val="00302F0A"/>
    <w:rsid w:val="00304CBF"/>
    <w:rsid w:val="00305077"/>
    <w:rsid w:val="00305EC0"/>
    <w:rsid w:val="003077B5"/>
    <w:rsid w:val="003113BE"/>
    <w:rsid w:val="0031306B"/>
    <w:rsid w:val="0031418E"/>
    <w:rsid w:val="00314A7B"/>
    <w:rsid w:val="00315A27"/>
    <w:rsid w:val="00315FAA"/>
    <w:rsid w:val="00322DAF"/>
    <w:rsid w:val="00323226"/>
    <w:rsid w:val="00324CD4"/>
    <w:rsid w:val="00324DCF"/>
    <w:rsid w:val="00325088"/>
    <w:rsid w:val="00326924"/>
    <w:rsid w:val="00332B2A"/>
    <w:rsid w:val="0033571E"/>
    <w:rsid w:val="00335E5A"/>
    <w:rsid w:val="003408EF"/>
    <w:rsid w:val="00343667"/>
    <w:rsid w:val="003444CC"/>
    <w:rsid w:val="0034454A"/>
    <w:rsid w:val="003456F7"/>
    <w:rsid w:val="003512BC"/>
    <w:rsid w:val="003550E9"/>
    <w:rsid w:val="00355466"/>
    <w:rsid w:val="0035632F"/>
    <w:rsid w:val="00362779"/>
    <w:rsid w:val="00363DB2"/>
    <w:rsid w:val="00364BE6"/>
    <w:rsid w:val="00365883"/>
    <w:rsid w:val="00365B96"/>
    <w:rsid w:val="00366109"/>
    <w:rsid w:val="0036638B"/>
    <w:rsid w:val="003740B7"/>
    <w:rsid w:val="00375772"/>
    <w:rsid w:val="00375CD8"/>
    <w:rsid w:val="00375EA0"/>
    <w:rsid w:val="00376E85"/>
    <w:rsid w:val="003805FB"/>
    <w:rsid w:val="00381DB8"/>
    <w:rsid w:val="00382003"/>
    <w:rsid w:val="003833FC"/>
    <w:rsid w:val="0038460A"/>
    <w:rsid w:val="00384B9A"/>
    <w:rsid w:val="00385986"/>
    <w:rsid w:val="00387589"/>
    <w:rsid w:val="00387A46"/>
    <w:rsid w:val="00387B9B"/>
    <w:rsid w:val="00387DC6"/>
    <w:rsid w:val="0039061E"/>
    <w:rsid w:val="00390F12"/>
    <w:rsid w:val="00394EFE"/>
    <w:rsid w:val="00396F89"/>
    <w:rsid w:val="0039745B"/>
    <w:rsid w:val="003A05CA"/>
    <w:rsid w:val="003A1D87"/>
    <w:rsid w:val="003A1DFB"/>
    <w:rsid w:val="003A3A71"/>
    <w:rsid w:val="003A44CF"/>
    <w:rsid w:val="003A5A2F"/>
    <w:rsid w:val="003A5E07"/>
    <w:rsid w:val="003A79D7"/>
    <w:rsid w:val="003B2928"/>
    <w:rsid w:val="003B5DC3"/>
    <w:rsid w:val="003B7DAB"/>
    <w:rsid w:val="003B7DE5"/>
    <w:rsid w:val="003C1EBC"/>
    <w:rsid w:val="003C4C03"/>
    <w:rsid w:val="003D157A"/>
    <w:rsid w:val="003D2338"/>
    <w:rsid w:val="003D2BBB"/>
    <w:rsid w:val="003D4326"/>
    <w:rsid w:val="003D5AD2"/>
    <w:rsid w:val="003D79B1"/>
    <w:rsid w:val="003E040C"/>
    <w:rsid w:val="003E30BA"/>
    <w:rsid w:val="003E46B6"/>
    <w:rsid w:val="003E61B5"/>
    <w:rsid w:val="003E693E"/>
    <w:rsid w:val="003E7F79"/>
    <w:rsid w:val="003F110B"/>
    <w:rsid w:val="003F23D5"/>
    <w:rsid w:val="003F416F"/>
    <w:rsid w:val="003F4AF6"/>
    <w:rsid w:val="003F6FB4"/>
    <w:rsid w:val="004004F3"/>
    <w:rsid w:val="00401FA2"/>
    <w:rsid w:val="00402D04"/>
    <w:rsid w:val="00403023"/>
    <w:rsid w:val="004032F7"/>
    <w:rsid w:val="00404788"/>
    <w:rsid w:val="004100B7"/>
    <w:rsid w:val="004103E4"/>
    <w:rsid w:val="00412E2F"/>
    <w:rsid w:val="00413227"/>
    <w:rsid w:val="0041394B"/>
    <w:rsid w:val="00413D41"/>
    <w:rsid w:val="00414F7A"/>
    <w:rsid w:val="004176DA"/>
    <w:rsid w:val="00424F03"/>
    <w:rsid w:val="004257A7"/>
    <w:rsid w:val="00425A02"/>
    <w:rsid w:val="00427C85"/>
    <w:rsid w:val="004327BF"/>
    <w:rsid w:val="00433337"/>
    <w:rsid w:val="00433F8F"/>
    <w:rsid w:val="00434FB4"/>
    <w:rsid w:val="00437174"/>
    <w:rsid w:val="004374C1"/>
    <w:rsid w:val="00437A33"/>
    <w:rsid w:val="0044201C"/>
    <w:rsid w:val="00442170"/>
    <w:rsid w:val="00442956"/>
    <w:rsid w:val="00442C28"/>
    <w:rsid w:val="004434C8"/>
    <w:rsid w:val="00443A75"/>
    <w:rsid w:val="00446D82"/>
    <w:rsid w:val="00446D9A"/>
    <w:rsid w:val="00447487"/>
    <w:rsid w:val="004475FA"/>
    <w:rsid w:val="004500BD"/>
    <w:rsid w:val="00451788"/>
    <w:rsid w:val="00451C54"/>
    <w:rsid w:val="00456E84"/>
    <w:rsid w:val="00457103"/>
    <w:rsid w:val="00457536"/>
    <w:rsid w:val="0046028C"/>
    <w:rsid w:val="00460974"/>
    <w:rsid w:val="00460A40"/>
    <w:rsid w:val="00461F27"/>
    <w:rsid w:val="0046342B"/>
    <w:rsid w:val="00464905"/>
    <w:rsid w:val="00466393"/>
    <w:rsid w:val="004679A3"/>
    <w:rsid w:val="004706F0"/>
    <w:rsid w:val="00473FBB"/>
    <w:rsid w:val="0047416F"/>
    <w:rsid w:val="0047780F"/>
    <w:rsid w:val="00480F05"/>
    <w:rsid w:val="00482262"/>
    <w:rsid w:val="00483410"/>
    <w:rsid w:val="00487D00"/>
    <w:rsid w:val="00492A2F"/>
    <w:rsid w:val="00492AB1"/>
    <w:rsid w:val="00493192"/>
    <w:rsid w:val="004938BD"/>
    <w:rsid w:val="004940BD"/>
    <w:rsid w:val="004957D2"/>
    <w:rsid w:val="0049596C"/>
    <w:rsid w:val="0049624D"/>
    <w:rsid w:val="004A1880"/>
    <w:rsid w:val="004A1BA6"/>
    <w:rsid w:val="004A1CC5"/>
    <w:rsid w:val="004A1E8C"/>
    <w:rsid w:val="004A49D6"/>
    <w:rsid w:val="004A4BE1"/>
    <w:rsid w:val="004A5524"/>
    <w:rsid w:val="004A6C60"/>
    <w:rsid w:val="004B07BF"/>
    <w:rsid w:val="004B32DB"/>
    <w:rsid w:val="004B4335"/>
    <w:rsid w:val="004B4365"/>
    <w:rsid w:val="004B4C21"/>
    <w:rsid w:val="004B5187"/>
    <w:rsid w:val="004B648C"/>
    <w:rsid w:val="004B6F51"/>
    <w:rsid w:val="004C019C"/>
    <w:rsid w:val="004C3794"/>
    <w:rsid w:val="004C4691"/>
    <w:rsid w:val="004C4D9F"/>
    <w:rsid w:val="004C6675"/>
    <w:rsid w:val="004D1317"/>
    <w:rsid w:val="004D3BA3"/>
    <w:rsid w:val="004D547B"/>
    <w:rsid w:val="004D6839"/>
    <w:rsid w:val="004E0C16"/>
    <w:rsid w:val="004E1FF9"/>
    <w:rsid w:val="004E2C23"/>
    <w:rsid w:val="004E2E7C"/>
    <w:rsid w:val="004E3F63"/>
    <w:rsid w:val="004E45A9"/>
    <w:rsid w:val="004E4E18"/>
    <w:rsid w:val="004E55E2"/>
    <w:rsid w:val="004E65A7"/>
    <w:rsid w:val="004E7979"/>
    <w:rsid w:val="004F05DA"/>
    <w:rsid w:val="004F0801"/>
    <w:rsid w:val="004F0E34"/>
    <w:rsid w:val="004F153E"/>
    <w:rsid w:val="004F7848"/>
    <w:rsid w:val="0050382A"/>
    <w:rsid w:val="0050487D"/>
    <w:rsid w:val="005056A5"/>
    <w:rsid w:val="0050577B"/>
    <w:rsid w:val="00506241"/>
    <w:rsid w:val="00510E6B"/>
    <w:rsid w:val="00512192"/>
    <w:rsid w:val="0052672F"/>
    <w:rsid w:val="00527C58"/>
    <w:rsid w:val="005301DC"/>
    <w:rsid w:val="005310EC"/>
    <w:rsid w:val="005317E1"/>
    <w:rsid w:val="0053474C"/>
    <w:rsid w:val="0053495F"/>
    <w:rsid w:val="00534F82"/>
    <w:rsid w:val="005350E4"/>
    <w:rsid w:val="00536037"/>
    <w:rsid w:val="0053729E"/>
    <w:rsid w:val="005374FE"/>
    <w:rsid w:val="005379D3"/>
    <w:rsid w:val="005415F2"/>
    <w:rsid w:val="00541797"/>
    <w:rsid w:val="00545FF1"/>
    <w:rsid w:val="00550E59"/>
    <w:rsid w:val="00551FE0"/>
    <w:rsid w:val="00552FDD"/>
    <w:rsid w:val="00554F85"/>
    <w:rsid w:val="00557D53"/>
    <w:rsid w:val="00561D23"/>
    <w:rsid w:val="00562B00"/>
    <w:rsid w:val="00562FD3"/>
    <w:rsid w:val="0056312B"/>
    <w:rsid w:val="00563AFF"/>
    <w:rsid w:val="00563C97"/>
    <w:rsid w:val="00564632"/>
    <w:rsid w:val="005653ED"/>
    <w:rsid w:val="0056751C"/>
    <w:rsid w:val="005676E4"/>
    <w:rsid w:val="00571211"/>
    <w:rsid w:val="0057196C"/>
    <w:rsid w:val="00575435"/>
    <w:rsid w:val="00576920"/>
    <w:rsid w:val="005811F4"/>
    <w:rsid w:val="00583386"/>
    <w:rsid w:val="00583B24"/>
    <w:rsid w:val="00585BFA"/>
    <w:rsid w:val="005861A6"/>
    <w:rsid w:val="00592624"/>
    <w:rsid w:val="0059562F"/>
    <w:rsid w:val="0059764F"/>
    <w:rsid w:val="005A13E4"/>
    <w:rsid w:val="005A218B"/>
    <w:rsid w:val="005A356E"/>
    <w:rsid w:val="005A7011"/>
    <w:rsid w:val="005B1449"/>
    <w:rsid w:val="005B3073"/>
    <w:rsid w:val="005B3771"/>
    <w:rsid w:val="005B42A8"/>
    <w:rsid w:val="005B4C9F"/>
    <w:rsid w:val="005B5659"/>
    <w:rsid w:val="005C0FCF"/>
    <w:rsid w:val="005C2EA8"/>
    <w:rsid w:val="005C310D"/>
    <w:rsid w:val="005C34F8"/>
    <w:rsid w:val="005C3E23"/>
    <w:rsid w:val="005C5286"/>
    <w:rsid w:val="005C61C9"/>
    <w:rsid w:val="005C6499"/>
    <w:rsid w:val="005C7641"/>
    <w:rsid w:val="005C78B4"/>
    <w:rsid w:val="005D1C5D"/>
    <w:rsid w:val="005D44A0"/>
    <w:rsid w:val="005D54DC"/>
    <w:rsid w:val="005D7324"/>
    <w:rsid w:val="005E13BC"/>
    <w:rsid w:val="005E1EAA"/>
    <w:rsid w:val="005E2A6B"/>
    <w:rsid w:val="005E3C98"/>
    <w:rsid w:val="005E44F9"/>
    <w:rsid w:val="005E5153"/>
    <w:rsid w:val="005F0960"/>
    <w:rsid w:val="005F12C0"/>
    <w:rsid w:val="005F2D55"/>
    <w:rsid w:val="005F4740"/>
    <w:rsid w:val="005F70E4"/>
    <w:rsid w:val="005F7990"/>
    <w:rsid w:val="006046F2"/>
    <w:rsid w:val="00606D3B"/>
    <w:rsid w:val="00606F59"/>
    <w:rsid w:val="006101CF"/>
    <w:rsid w:val="00610252"/>
    <w:rsid w:val="00611820"/>
    <w:rsid w:val="006119C1"/>
    <w:rsid w:val="006142AE"/>
    <w:rsid w:val="00614842"/>
    <w:rsid w:val="00614E8E"/>
    <w:rsid w:val="00614FDE"/>
    <w:rsid w:val="00617864"/>
    <w:rsid w:val="00620457"/>
    <w:rsid w:val="006238C0"/>
    <w:rsid w:val="00624F26"/>
    <w:rsid w:val="0062629E"/>
    <w:rsid w:val="00626907"/>
    <w:rsid w:val="006318D4"/>
    <w:rsid w:val="00634647"/>
    <w:rsid w:val="00635EC4"/>
    <w:rsid w:val="00640055"/>
    <w:rsid w:val="006412C8"/>
    <w:rsid w:val="0064130F"/>
    <w:rsid w:val="00641A4B"/>
    <w:rsid w:val="00641FDC"/>
    <w:rsid w:val="006439B3"/>
    <w:rsid w:val="00644108"/>
    <w:rsid w:val="00644DE9"/>
    <w:rsid w:val="00645659"/>
    <w:rsid w:val="00647966"/>
    <w:rsid w:val="0065027B"/>
    <w:rsid w:val="006514B4"/>
    <w:rsid w:val="00651732"/>
    <w:rsid w:val="0065325E"/>
    <w:rsid w:val="00653583"/>
    <w:rsid w:val="006536C3"/>
    <w:rsid w:val="006555EE"/>
    <w:rsid w:val="00662224"/>
    <w:rsid w:val="00662BC8"/>
    <w:rsid w:val="006662BA"/>
    <w:rsid w:val="00672D97"/>
    <w:rsid w:val="00674406"/>
    <w:rsid w:val="006773BE"/>
    <w:rsid w:val="00680982"/>
    <w:rsid w:val="00681E8B"/>
    <w:rsid w:val="006846FC"/>
    <w:rsid w:val="006850ED"/>
    <w:rsid w:val="00687725"/>
    <w:rsid w:val="00692074"/>
    <w:rsid w:val="00695DCA"/>
    <w:rsid w:val="006971F1"/>
    <w:rsid w:val="006976C1"/>
    <w:rsid w:val="006A05C6"/>
    <w:rsid w:val="006A099E"/>
    <w:rsid w:val="006A0B6A"/>
    <w:rsid w:val="006A12AD"/>
    <w:rsid w:val="006A4C84"/>
    <w:rsid w:val="006A5465"/>
    <w:rsid w:val="006A657D"/>
    <w:rsid w:val="006A7A96"/>
    <w:rsid w:val="006A7CA6"/>
    <w:rsid w:val="006B0664"/>
    <w:rsid w:val="006B1E27"/>
    <w:rsid w:val="006B209C"/>
    <w:rsid w:val="006B2A2D"/>
    <w:rsid w:val="006B453E"/>
    <w:rsid w:val="006B7AF5"/>
    <w:rsid w:val="006C19A6"/>
    <w:rsid w:val="006C3226"/>
    <w:rsid w:val="006C37D2"/>
    <w:rsid w:val="006C41C5"/>
    <w:rsid w:val="006C43E5"/>
    <w:rsid w:val="006C4967"/>
    <w:rsid w:val="006C4E39"/>
    <w:rsid w:val="006C533C"/>
    <w:rsid w:val="006D0B7F"/>
    <w:rsid w:val="006D79CB"/>
    <w:rsid w:val="006E0EF3"/>
    <w:rsid w:val="006E3FDB"/>
    <w:rsid w:val="006E5BAD"/>
    <w:rsid w:val="006E5D6C"/>
    <w:rsid w:val="006E6536"/>
    <w:rsid w:val="006E78BC"/>
    <w:rsid w:val="006E7A41"/>
    <w:rsid w:val="006F110F"/>
    <w:rsid w:val="006F1D7C"/>
    <w:rsid w:val="006F25F3"/>
    <w:rsid w:val="006F3CFA"/>
    <w:rsid w:val="006F5015"/>
    <w:rsid w:val="006F5226"/>
    <w:rsid w:val="006F6590"/>
    <w:rsid w:val="00703ED1"/>
    <w:rsid w:val="007053CC"/>
    <w:rsid w:val="00711CBB"/>
    <w:rsid w:val="0071424B"/>
    <w:rsid w:val="00717B01"/>
    <w:rsid w:val="00717E35"/>
    <w:rsid w:val="00717E91"/>
    <w:rsid w:val="007216D9"/>
    <w:rsid w:val="00721D68"/>
    <w:rsid w:val="007256A3"/>
    <w:rsid w:val="0072586B"/>
    <w:rsid w:val="00725A6A"/>
    <w:rsid w:val="0072639B"/>
    <w:rsid w:val="00727CEF"/>
    <w:rsid w:val="00730F38"/>
    <w:rsid w:val="00732749"/>
    <w:rsid w:val="00737B4D"/>
    <w:rsid w:val="0074300A"/>
    <w:rsid w:val="00751758"/>
    <w:rsid w:val="007527D2"/>
    <w:rsid w:val="00753FD1"/>
    <w:rsid w:val="00756D5D"/>
    <w:rsid w:val="00757268"/>
    <w:rsid w:val="0075747B"/>
    <w:rsid w:val="007616BA"/>
    <w:rsid w:val="00762C05"/>
    <w:rsid w:val="007630A5"/>
    <w:rsid w:val="00763208"/>
    <w:rsid w:val="00764A79"/>
    <w:rsid w:val="00764E50"/>
    <w:rsid w:val="0076567F"/>
    <w:rsid w:val="00770151"/>
    <w:rsid w:val="00770EBB"/>
    <w:rsid w:val="00771421"/>
    <w:rsid w:val="0077484E"/>
    <w:rsid w:val="007773DF"/>
    <w:rsid w:val="00780BF4"/>
    <w:rsid w:val="00782393"/>
    <w:rsid w:val="00785093"/>
    <w:rsid w:val="00790246"/>
    <w:rsid w:val="007936C9"/>
    <w:rsid w:val="00793C83"/>
    <w:rsid w:val="00797899"/>
    <w:rsid w:val="007A18B4"/>
    <w:rsid w:val="007A1D4F"/>
    <w:rsid w:val="007A2ABC"/>
    <w:rsid w:val="007A2E45"/>
    <w:rsid w:val="007A4B66"/>
    <w:rsid w:val="007A51D5"/>
    <w:rsid w:val="007A6011"/>
    <w:rsid w:val="007A75DB"/>
    <w:rsid w:val="007B13E3"/>
    <w:rsid w:val="007B1405"/>
    <w:rsid w:val="007B61F6"/>
    <w:rsid w:val="007B63AB"/>
    <w:rsid w:val="007C1DFF"/>
    <w:rsid w:val="007C334B"/>
    <w:rsid w:val="007C38B7"/>
    <w:rsid w:val="007C3EAD"/>
    <w:rsid w:val="007C4A00"/>
    <w:rsid w:val="007C5774"/>
    <w:rsid w:val="007C5F59"/>
    <w:rsid w:val="007C6A58"/>
    <w:rsid w:val="007D1E5F"/>
    <w:rsid w:val="007D22C8"/>
    <w:rsid w:val="007D4B96"/>
    <w:rsid w:val="007D6AC4"/>
    <w:rsid w:val="007D6FAB"/>
    <w:rsid w:val="007D71AE"/>
    <w:rsid w:val="007D787D"/>
    <w:rsid w:val="007D7D8F"/>
    <w:rsid w:val="007E058D"/>
    <w:rsid w:val="007E11D1"/>
    <w:rsid w:val="007E1A2D"/>
    <w:rsid w:val="007E37B9"/>
    <w:rsid w:val="007E690F"/>
    <w:rsid w:val="007F0C9B"/>
    <w:rsid w:val="007F0EC9"/>
    <w:rsid w:val="007F22F6"/>
    <w:rsid w:val="007F77BA"/>
    <w:rsid w:val="007F7A89"/>
    <w:rsid w:val="008051E8"/>
    <w:rsid w:val="00805729"/>
    <w:rsid w:val="008066D1"/>
    <w:rsid w:val="00806B83"/>
    <w:rsid w:val="0081075B"/>
    <w:rsid w:val="00810DA1"/>
    <w:rsid w:val="0081224E"/>
    <w:rsid w:val="00813298"/>
    <w:rsid w:val="00813490"/>
    <w:rsid w:val="00814AA1"/>
    <w:rsid w:val="0081575D"/>
    <w:rsid w:val="00815A5E"/>
    <w:rsid w:val="0081700A"/>
    <w:rsid w:val="00821795"/>
    <w:rsid w:val="00821B54"/>
    <w:rsid w:val="008259FE"/>
    <w:rsid w:val="00825AA8"/>
    <w:rsid w:val="00826DFF"/>
    <w:rsid w:val="00830412"/>
    <w:rsid w:val="00834959"/>
    <w:rsid w:val="00835E36"/>
    <w:rsid w:val="008378C7"/>
    <w:rsid w:val="00841EFF"/>
    <w:rsid w:val="008453BF"/>
    <w:rsid w:val="008502C0"/>
    <w:rsid w:val="00853497"/>
    <w:rsid w:val="00854124"/>
    <w:rsid w:val="00855470"/>
    <w:rsid w:val="00857769"/>
    <w:rsid w:val="00860DC1"/>
    <w:rsid w:val="008644EE"/>
    <w:rsid w:val="008662CD"/>
    <w:rsid w:val="00866A77"/>
    <w:rsid w:val="0087413A"/>
    <w:rsid w:val="008763E8"/>
    <w:rsid w:val="00880863"/>
    <w:rsid w:val="00881663"/>
    <w:rsid w:val="00882CE3"/>
    <w:rsid w:val="00883397"/>
    <w:rsid w:val="00883F23"/>
    <w:rsid w:val="00884FF4"/>
    <w:rsid w:val="00885000"/>
    <w:rsid w:val="0088552F"/>
    <w:rsid w:val="008869CE"/>
    <w:rsid w:val="00886B8C"/>
    <w:rsid w:val="0088765C"/>
    <w:rsid w:val="00890227"/>
    <w:rsid w:val="00891856"/>
    <w:rsid w:val="00892791"/>
    <w:rsid w:val="00893414"/>
    <w:rsid w:val="00895007"/>
    <w:rsid w:val="00895C6E"/>
    <w:rsid w:val="00896734"/>
    <w:rsid w:val="008A14D1"/>
    <w:rsid w:val="008A2D96"/>
    <w:rsid w:val="008A4190"/>
    <w:rsid w:val="008A436A"/>
    <w:rsid w:val="008A597C"/>
    <w:rsid w:val="008A7451"/>
    <w:rsid w:val="008B078E"/>
    <w:rsid w:val="008B0860"/>
    <w:rsid w:val="008B1872"/>
    <w:rsid w:val="008B1AC7"/>
    <w:rsid w:val="008B257B"/>
    <w:rsid w:val="008B462D"/>
    <w:rsid w:val="008B4778"/>
    <w:rsid w:val="008C0C05"/>
    <w:rsid w:val="008C2C57"/>
    <w:rsid w:val="008C3CEB"/>
    <w:rsid w:val="008C5695"/>
    <w:rsid w:val="008C6F2E"/>
    <w:rsid w:val="008D0FEF"/>
    <w:rsid w:val="008D123F"/>
    <w:rsid w:val="008D24C5"/>
    <w:rsid w:val="008D2554"/>
    <w:rsid w:val="008D292D"/>
    <w:rsid w:val="008D3F48"/>
    <w:rsid w:val="008D4693"/>
    <w:rsid w:val="008D4DDC"/>
    <w:rsid w:val="008D590B"/>
    <w:rsid w:val="008D708B"/>
    <w:rsid w:val="008D7698"/>
    <w:rsid w:val="008E0025"/>
    <w:rsid w:val="008E3B5E"/>
    <w:rsid w:val="008E3B79"/>
    <w:rsid w:val="008E44CE"/>
    <w:rsid w:val="008E6DD1"/>
    <w:rsid w:val="008E6EF8"/>
    <w:rsid w:val="008F2668"/>
    <w:rsid w:val="008F3983"/>
    <w:rsid w:val="008F54D7"/>
    <w:rsid w:val="008F6C9E"/>
    <w:rsid w:val="008F7AA0"/>
    <w:rsid w:val="00900E58"/>
    <w:rsid w:val="00902746"/>
    <w:rsid w:val="00904EDB"/>
    <w:rsid w:val="00904F21"/>
    <w:rsid w:val="00905A2E"/>
    <w:rsid w:val="00906D6D"/>
    <w:rsid w:val="009079CF"/>
    <w:rsid w:val="009101B6"/>
    <w:rsid w:val="0091036D"/>
    <w:rsid w:val="00911EAB"/>
    <w:rsid w:val="009134BB"/>
    <w:rsid w:val="00914017"/>
    <w:rsid w:val="00916B01"/>
    <w:rsid w:val="00916E6B"/>
    <w:rsid w:val="009171ED"/>
    <w:rsid w:val="009206EE"/>
    <w:rsid w:val="00920729"/>
    <w:rsid w:val="0092151B"/>
    <w:rsid w:val="00925F22"/>
    <w:rsid w:val="00926DE7"/>
    <w:rsid w:val="00927B18"/>
    <w:rsid w:val="009322AC"/>
    <w:rsid w:val="00933A19"/>
    <w:rsid w:val="00934FB6"/>
    <w:rsid w:val="0093525C"/>
    <w:rsid w:val="00935C4C"/>
    <w:rsid w:val="009371C0"/>
    <w:rsid w:val="009403D6"/>
    <w:rsid w:val="00940FB7"/>
    <w:rsid w:val="0094107B"/>
    <w:rsid w:val="009445F5"/>
    <w:rsid w:val="00946751"/>
    <w:rsid w:val="00951305"/>
    <w:rsid w:val="009534E2"/>
    <w:rsid w:val="00953D35"/>
    <w:rsid w:val="009544FD"/>
    <w:rsid w:val="00955EDD"/>
    <w:rsid w:val="00955F6C"/>
    <w:rsid w:val="00956CDC"/>
    <w:rsid w:val="009603B5"/>
    <w:rsid w:val="00961631"/>
    <w:rsid w:val="00961774"/>
    <w:rsid w:val="0096180B"/>
    <w:rsid w:val="00963BAE"/>
    <w:rsid w:val="009641D6"/>
    <w:rsid w:val="00964869"/>
    <w:rsid w:val="009724C4"/>
    <w:rsid w:val="00972EFD"/>
    <w:rsid w:val="00973E7D"/>
    <w:rsid w:val="00974185"/>
    <w:rsid w:val="00974A60"/>
    <w:rsid w:val="00974F63"/>
    <w:rsid w:val="00975C77"/>
    <w:rsid w:val="00976542"/>
    <w:rsid w:val="00977F49"/>
    <w:rsid w:val="00980D18"/>
    <w:rsid w:val="009818FE"/>
    <w:rsid w:val="00981E50"/>
    <w:rsid w:val="00984805"/>
    <w:rsid w:val="00985FAA"/>
    <w:rsid w:val="0098627D"/>
    <w:rsid w:val="00987A2D"/>
    <w:rsid w:val="009905A1"/>
    <w:rsid w:val="009908C3"/>
    <w:rsid w:val="00990A69"/>
    <w:rsid w:val="00991A8C"/>
    <w:rsid w:val="0099394D"/>
    <w:rsid w:val="00994815"/>
    <w:rsid w:val="00994F1E"/>
    <w:rsid w:val="00997B67"/>
    <w:rsid w:val="009A5E62"/>
    <w:rsid w:val="009A78F2"/>
    <w:rsid w:val="009B2CEF"/>
    <w:rsid w:val="009B4037"/>
    <w:rsid w:val="009B624E"/>
    <w:rsid w:val="009B68D1"/>
    <w:rsid w:val="009C4B92"/>
    <w:rsid w:val="009C5124"/>
    <w:rsid w:val="009C5B54"/>
    <w:rsid w:val="009D0DFC"/>
    <w:rsid w:val="009D10CB"/>
    <w:rsid w:val="009D1A42"/>
    <w:rsid w:val="009D4109"/>
    <w:rsid w:val="009D7093"/>
    <w:rsid w:val="009E15F5"/>
    <w:rsid w:val="009E332F"/>
    <w:rsid w:val="009E4602"/>
    <w:rsid w:val="009E5B31"/>
    <w:rsid w:val="009E6596"/>
    <w:rsid w:val="009E7319"/>
    <w:rsid w:val="009E7422"/>
    <w:rsid w:val="009F0ADA"/>
    <w:rsid w:val="009F230B"/>
    <w:rsid w:val="009F25EB"/>
    <w:rsid w:val="009F2D2A"/>
    <w:rsid w:val="009F2D89"/>
    <w:rsid w:val="009F3466"/>
    <w:rsid w:val="009F5BDF"/>
    <w:rsid w:val="009F6AC6"/>
    <w:rsid w:val="009F7050"/>
    <w:rsid w:val="009F7873"/>
    <w:rsid w:val="00A03591"/>
    <w:rsid w:val="00A06469"/>
    <w:rsid w:val="00A0760B"/>
    <w:rsid w:val="00A10B72"/>
    <w:rsid w:val="00A13E78"/>
    <w:rsid w:val="00A14B61"/>
    <w:rsid w:val="00A24E97"/>
    <w:rsid w:val="00A26F6A"/>
    <w:rsid w:val="00A27B03"/>
    <w:rsid w:val="00A30FC5"/>
    <w:rsid w:val="00A329B0"/>
    <w:rsid w:val="00A3358D"/>
    <w:rsid w:val="00A350AA"/>
    <w:rsid w:val="00A3690D"/>
    <w:rsid w:val="00A374BD"/>
    <w:rsid w:val="00A37B2C"/>
    <w:rsid w:val="00A40CDB"/>
    <w:rsid w:val="00A412A5"/>
    <w:rsid w:val="00A41E94"/>
    <w:rsid w:val="00A42363"/>
    <w:rsid w:val="00A424BA"/>
    <w:rsid w:val="00A424C6"/>
    <w:rsid w:val="00A42D02"/>
    <w:rsid w:val="00A4316C"/>
    <w:rsid w:val="00A4636A"/>
    <w:rsid w:val="00A501F1"/>
    <w:rsid w:val="00A50ECA"/>
    <w:rsid w:val="00A5123E"/>
    <w:rsid w:val="00A51B7B"/>
    <w:rsid w:val="00A52ED3"/>
    <w:rsid w:val="00A54ECA"/>
    <w:rsid w:val="00A55424"/>
    <w:rsid w:val="00A5754D"/>
    <w:rsid w:val="00A60A8F"/>
    <w:rsid w:val="00A61D9E"/>
    <w:rsid w:val="00A6240B"/>
    <w:rsid w:val="00A6288F"/>
    <w:rsid w:val="00A62E4F"/>
    <w:rsid w:val="00A63C65"/>
    <w:rsid w:val="00A65D78"/>
    <w:rsid w:val="00A66DE8"/>
    <w:rsid w:val="00A6710C"/>
    <w:rsid w:val="00A70ADA"/>
    <w:rsid w:val="00A71909"/>
    <w:rsid w:val="00A71A2E"/>
    <w:rsid w:val="00A72634"/>
    <w:rsid w:val="00A7402C"/>
    <w:rsid w:val="00A80191"/>
    <w:rsid w:val="00A80EC2"/>
    <w:rsid w:val="00A8177B"/>
    <w:rsid w:val="00A82645"/>
    <w:rsid w:val="00A83BA6"/>
    <w:rsid w:val="00A83CA9"/>
    <w:rsid w:val="00A83CDF"/>
    <w:rsid w:val="00A83D3B"/>
    <w:rsid w:val="00A8525B"/>
    <w:rsid w:val="00A86EE1"/>
    <w:rsid w:val="00A9281C"/>
    <w:rsid w:val="00A92832"/>
    <w:rsid w:val="00A9324F"/>
    <w:rsid w:val="00AA059A"/>
    <w:rsid w:val="00AA1285"/>
    <w:rsid w:val="00AA44B7"/>
    <w:rsid w:val="00AB2D22"/>
    <w:rsid w:val="00AB34BB"/>
    <w:rsid w:val="00AB3680"/>
    <w:rsid w:val="00AB3D80"/>
    <w:rsid w:val="00AB49DC"/>
    <w:rsid w:val="00AB7C5E"/>
    <w:rsid w:val="00AC0624"/>
    <w:rsid w:val="00AC1D18"/>
    <w:rsid w:val="00AC2158"/>
    <w:rsid w:val="00AC3532"/>
    <w:rsid w:val="00AC3E8D"/>
    <w:rsid w:val="00AC4B39"/>
    <w:rsid w:val="00AD0F80"/>
    <w:rsid w:val="00AD3102"/>
    <w:rsid w:val="00AD56AF"/>
    <w:rsid w:val="00AD5F4F"/>
    <w:rsid w:val="00AD6DC5"/>
    <w:rsid w:val="00AE2996"/>
    <w:rsid w:val="00AE4FBC"/>
    <w:rsid w:val="00AE7063"/>
    <w:rsid w:val="00AF2A63"/>
    <w:rsid w:val="00AF40F8"/>
    <w:rsid w:val="00AF5DA9"/>
    <w:rsid w:val="00AF6145"/>
    <w:rsid w:val="00AF6220"/>
    <w:rsid w:val="00B00221"/>
    <w:rsid w:val="00B0027E"/>
    <w:rsid w:val="00B02133"/>
    <w:rsid w:val="00B024DE"/>
    <w:rsid w:val="00B04AFC"/>
    <w:rsid w:val="00B102A3"/>
    <w:rsid w:val="00B11602"/>
    <w:rsid w:val="00B11DE1"/>
    <w:rsid w:val="00B125F9"/>
    <w:rsid w:val="00B13F42"/>
    <w:rsid w:val="00B14980"/>
    <w:rsid w:val="00B15B96"/>
    <w:rsid w:val="00B15BF4"/>
    <w:rsid w:val="00B16BBE"/>
    <w:rsid w:val="00B16FCE"/>
    <w:rsid w:val="00B1725F"/>
    <w:rsid w:val="00B177A3"/>
    <w:rsid w:val="00B22937"/>
    <w:rsid w:val="00B244D9"/>
    <w:rsid w:val="00B25C96"/>
    <w:rsid w:val="00B26123"/>
    <w:rsid w:val="00B27093"/>
    <w:rsid w:val="00B30D0E"/>
    <w:rsid w:val="00B31146"/>
    <w:rsid w:val="00B31296"/>
    <w:rsid w:val="00B324A8"/>
    <w:rsid w:val="00B34E15"/>
    <w:rsid w:val="00B4087D"/>
    <w:rsid w:val="00B414BE"/>
    <w:rsid w:val="00B418DB"/>
    <w:rsid w:val="00B42062"/>
    <w:rsid w:val="00B42422"/>
    <w:rsid w:val="00B42D2D"/>
    <w:rsid w:val="00B4634C"/>
    <w:rsid w:val="00B47DE4"/>
    <w:rsid w:val="00B47E5B"/>
    <w:rsid w:val="00B507A9"/>
    <w:rsid w:val="00B50E98"/>
    <w:rsid w:val="00B56748"/>
    <w:rsid w:val="00B567D8"/>
    <w:rsid w:val="00B56F5E"/>
    <w:rsid w:val="00B57B74"/>
    <w:rsid w:val="00B62D54"/>
    <w:rsid w:val="00B633B2"/>
    <w:rsid w:val="00B65BF4"/>
    <w:rsid w:val="00B6694D"/>
    <w:rsid w:val="00B66FDC"/>
    <w:rsid w:val="00B677FB"/>
    <w:rsid w:val="00B67E0B"/>
    <w:rsid w:val="00B745F0"/>
    <w:rsid w:val="00B74954"/>
    <w:rsid w:val="00B75087"/>
    <w:rsid w:val="00B76499"/>
    <w:rsid w:val="00B76994"/>
    <w:rsid w:val="00B775DB"/>
    <w:rsid w:val="00B8101F"/>
    <w:rsid w:val="00B83690"/>
    <w:rsid w:val="00B85940"/>
    <w:rsid w:val="00B85BE3"/>
    <w:rsid w:val="00B85EF7"/>
    <w:rsid w:val="00B86FBC"/>
    <w:rsid w:val="00B91B15"/>
    <w:rsid w:val="00B91E45"/>
    <w:rsid w:val="00B92AF2"/>
    <w:rsid w:val="00B93D11"/>
    <w:rsid w:val="00B946BF"/>
    <w:rsid w:val="00B955DD"/>
    <w:rsid w:val="00B95A03"/>
    <w:rsid w:val="00BA25A3"/>
    <w:rsid w:val="00BA4566"/>
    <w:rsid w:val="00BA4C6D"/>
    <w:rsid w:val="00BA54EA"/>
    <w:rsid w:val="00BA7BC4"/>
    <w:rsid w:val="00BB1048"/>
    <w:rsid w:val="00BB27D2"/>
    <w:rsid w:val="00BB41C3"/>
    <w:rsid w:val="00BB60DA"/>
    <w:rsid w:val="00BB6FB4"/>
    <w:rsid w:val="00BB75B5"/>
    <w:rsid w:val="00BC1A13"/>
    <w:rsid w:val="00BC21BF"/>
    <w:rsid w:val="00BC31D1"/>
    <w:rsid w:val="00BC53F4"/>
    <w:rsid w:val="00BC770A"/>
    <w:rsid w:val="00BC7F33"/>
    <w:rsid w:val="00BD09AA"/>
    <w:rsid w:val="00BD135E"/>
    <w:rsid w:val="00BD1D8D"/>
    <w:rsid w:val="00BE1D9F"/>
    <w:rsid w:val="00BE22E9"/>
    <w:rsid w:val="00BE44BF"/>
    <w:rsid w:val="00BE4824"/>
    <w:rsid w:val="00BE4A33"/>
    <w:rsid w:val="00BE4FDE"/>
    <w:rsid w:val="00BF01A0"/>
    <w:rsid w:val="00BF4287"/>
    <w:rsid w:val="00BF5700"/>
    <w:rsid w:val="00BF7081"/>
    <w:rsid w:val="00BF7FAE"/>
    <w:rsid w:val="00C009EA"/>
    <w:rsid w:val="00C01302"/>
    <w:rsid w:val="00C01E60"/>
    <w:rsid w:val="00C029A4"/>
    <w:rsid w:val="00C0333A"/>
    <w:rsid w:val="00C049DE"/>
    <w:rsid w:val="00C0717E"/>
    <w:rsid w:val="00C0720E"/>
    <w:rsid w:val="00C075B4"/>
    <w:rsid w:val="00C1075C"/>
    <w:rsid w:val="00C11C5B"/>
    <w:rsid w:val="00C11E20"/>
    <w:rsid w:val="00C1546E"/>
    <w:rsid w:val="00C158EC"/>
    <w:rsid w:val="00C169B7"/>
    <w:rsid w:val="00C16DE2"/>
    <w:rsid w:val="00C16F99"/>
    <w:rsid w:val="00C21A00"/>
    <w:rsid w:val="00C21E3C"/>
    <w:rsid w:val="00C22E2C"/>
    <w:rsid w:val="00C244A7"/>
    <w:rsid w:val="00C26512"/>
    <w:rsid w:val="00C267E1"/>
    <w:rsid w:val="00C30847"/>
    <w:rsid w:val="00C30B1F"/>
    <w:rsid w:val="00C31ADB"/>
    <w:rsid w:val="00C33023"/>
    <w:rsid w:val="00C3407E"/>
    <w:rsid w:val="00C341E1"/>
    <w:rsid w:val="00C3649C"/>
    <w:rsid w:val="00C36A2F"/>
    <w:rsid w:val="00C36F78"/>
    <w:rsid w:val="00C3775F"/>
    <w:rsid w:val="00C454B2"/>
    <w:rsid w:val="00C46200"/>
    <w:rsid w:val="00C477E2"/>
    <w:rsid w:val="00C51F7F"/>
    <w:rsid w:val="00C53D03"/>
    <w:rsid w:val="00C56E28"/>
    <w:rsid w:val="00C576C3"/>
    <w:rsid w:val="00C622D1"/>
    <w:rsid w:val="00C62429"/>
    <w:rsid w:val="00C669BB"/>
    <w:rsid w:val="00C702D9"/>
    <w:rsid w:val="00C7371F"/>
    <w:rsid w:val="00C743E1"/>
    <w:rsid w:val="00C76F1B"/>
    <w:rsid w:val="00C77403"/>
    <w:rsid w:val="00C775B3"/>
    <w:rsid w:val="00C77DAF"/>
    <w:rsid w:val="00C80FDE"/>
    <w:rsid w:val="00C82EF6"/>
    <w:rsid w:val="00C83287"/>
    <w:rsid w:val="00C84159"/>
    <w:rsid w:val="00C90C38"/>
    <w:rsid w:val="00C927E7"/>
    <w:rsid w:val="00C928DB"/>
    <w:rsid w:val="00C92C09"/>
    <w:rsid w:val="00CA153F"/>
    <w:rsid w:val="00CA2AF6"/>
    <w:rsid w:val="00CA33F5"/>
    <w:rsid w:val="00CA391D"/>
    <w:rsid w:val="00CA45C9"/>
    <w:rsid w:val="00CA4641"/>
    <w:rsid w:val="00CA49E5"/>
    <w:rsid w:val="00CA4EAA"/>
    <w:rsid w:val="00CA56E0"/>
    <w:rsid w:val="00CA60BC"/>
    <w:rsid w:val="00CA76AF"/>
    <w:rsid w:val="00CA7892"/>
    <w:rsid w:val="00CB0D0D"/>
    <w:rsid w:val="00CB197A"/>
    <w:rsid w:val="00CB43EA"/>
    <w:rsid w:val="00CB4627"/>
    <w:rsid w:val="00CB5BA7"/>
    <w:rsid w:val="00CB74DD"/>
    <w:rsid w:val="00CC0EC0"/>
    <w:rsid w:val="00CC5157"/>
    <w:rsid w:val="00CC5BCF"/>
    <w:rsid w:val="00CD00D4"/>
    <w:rsid w:val="00CD0319"/>
    <w:rsid w:val="00CD1BC5"/>
    <w:rsid w:val="00CD1FB9"/>
    <w:rsid w:val="00CD2E48"/>
    <w:rsid w:val="00CD592B"/>
    <w:rsid w:val="00CD648A"/>
    <w:rsid w:val="00CD6E8A"/>
    <w:rsid w:val="00CD7CBA"/>
    <w:rsid w:val="00CE01E9"/>
    <w:rsid w:val="00CE06CD"/>
    <w:rsid w:val="00CE2DC3"/>
    <w:rsid w:val="00CE38FE"/>
    <w:rsid w:val="00CE39AD"/>
    <w:rsid w:val="00CE423D"/>
    <w:rsid w:val="00CE5A73"/>
    <w:rsid w:val="00CE6D90"/>
    <w:rsid w:val="00CF00C6"/>
    <w:rsid w:val="00CF2BE8"/>
    <w:rsid w:val="00CF2FBD"/>
    <w:rsid w:val="00D013A1"/>
    <w:rsid w:val="00D050DB"/>
    <w:rsid w:val="00D0596A"/>
    <w:rsid w:val="00D05E3B"/>
    <w:rsid w:val="00D0655E"/>
    <w:rsid w:val="00D06BE7"/>
    <w:rsid w:val="00D07B1C"/>
    <w:rsid w:val="00D12880"/>
    <w:rsid w:val="00D166C9"/>
    <w:rsid w:val="00D2222F"/>
    <w:rsid w:val="00D22612"/>
    <w:rsid w:val="00D22A25"/>
    <w:rsid w:val="00D23140"/>
    <w:rsid w:val="00D24308"/>
    <w:rsid w:val="00D2494E"/>
    <w:rsid w:val="00D25109"/>
    <w:rsid w:val="00D2683A"/>
    <w:rsid w:val="00D27162"/>
    <w:rsid w:val="00D272CA"/>
    <w:rsid w:val="00D300ED"/>
    <w:rsid w:val="00D313FC"/>
    <w:rsid w:val="00D32200"/>
    <w:rsid w:val="00D32985"/>
    <w:rsid w:val="00D33A25"/>
    <w:rsid w:val="00D35FAD"/>
    <w:rsid w:val="00D3782A"/>
    <w:rsid w:val="00D407CA"/>
    <w:rsid w:val="00D42283"/>
    <w:rsid w:val="00D44091"/>
    <w:rsid w:val="00D44D33"/>
    <w:rsid w:val="00D4635F"/>
    <w:rsid w:val="00D46F11"/>
    <w:rsid w:val="00D47D01"/>
    <w:rsid w:val="00D47F86"/>
    <w:rsid w:val="00D50BD9"/>
    <w:rsid w:val="00D51176"/>
    <w:rsid w:val="00D515FF"/>
    <w:rsid w:val="00D51F24"/>
    <w:rsid w:val="00D53A27"/>
    <w:rsid w:val="00D54BE1"/>
    <w:rsid w:val="00D55701"/>
    <w:rsid w:val="00D56502"/>
    <w:rsid w:val="00D6127C"/>
    <w:rsid w:val="00D620F0"/>
    <w:rsid w:val="00D62B5B"/>
    <w:rsid w:val="00D62B77"/>
    <w:rsid w:val="00D65D77"/>
    <w:rsid w:val="00D672FB"/>
    <w:rsid w:val="00D67838"/>
    <w:rsid w:val="00D70F8F"/>
    <w:rsid w:val="00D7318A"/>
    <w:rsid w:val="00D74201"/>
    <w:rsid w:val="00D8128C"/>
    <w:rsid w:val="00D859B2"/>
    <w:rsid w:val="00D85AB6"/>
    <w:rsid w:val="00D85C58"/>
    <w:rsid w:val="00D86A28"/>
    <w:rsid w:val="00D8740F"/>
    <w:rsid w:val="00D877CC"/>
    <w:rsid w:val="00D87862"/>
    <w:rsid w:val="00D91035"/>
    <w:rsid w:val="00D9170F"/>
    <w:rsid w:val="00D91CA3"/>
    <w:rsid w:val="00D926D6"/>
    <w:rsid w:val="00DA1794"/>
    <w:rsid w:val="00DA376C"/>
    <w:rsid w:val="00DA504C"/>
    <w:rsid w:val="00DB005E"/>
    <w:rsid w:val="00DB022A"/>
    <w:rsid w:val="00DB1B23"/>
    <w:rsid w:val="00DB27AF"/>
    <w:rsid w:val="00DB31B6"/>
    <w:rsid w:val="00DB3AFD"/>
    <w:rsid w:val="00DB6B51"/>
    <w:rsid w:val="00DC0C71"/>
    <w:rsid w:val="00DC24A5"/>
    <w:rsid w:val="00DC4C58"/>
    <w:rsid w:val="00DC4D89"/>
    <w:rsid w:val="00DC5B23"/>
    <w:rsid w:val="00DC5D14"/>
    <w:rsid w:val="00DC6900"/>
    <w:rsid w:val="00DC75DF"/>
    <w:rsid w:val="00DC7A46"/>
    <w:rsid w:val="00DD14F8"/>
    <w:rsid w:val="00DD4CC7"/>
    <w:rsid w:val="00DD56B9"/>
    <w:rsid w:val="00DE06A0"/>
    <w:rsid w:val="00DE1BA8"/>
    <w:rsid w:val="00DE5634"/>
    <w:rsid w:val="00DE5B27"/>
    <w:rsid w:val="00DE7ABB"/>
    <w:rsid w:val="00DF03E1"/>
    <w:rsid w:val="00DF1496"/>
    <w:rsid w:val="00DF1B59"/>
    <w:rsid w:val="00DF334D"/>
    <w:rsid w:val="00DF35FA"/>
    <w:rsid w:val="00DF4916"/>
    <w:rsid w:val="00DF49FB"/>
    <w:rsid w:val="00DF61B1"/>
    <w:rsid w:val="00E000AC"/>
    <w:rsid w:val="00E003A6"/>
    <w:rsid w:val="00E008A1"/>
    <w:rsid w:val="00E0496D"/>
    <w:rsid w:val="00E10077"/>
    <w:rsid w:val="00E10815"/>
    <w:rsid w:val="00E10F38"/>
    <w:rsid w:val="00E1218E"/>
    <w:rsid w:val="00E13551"/>
    <w:rsid w:val="00E1491A"/>
    <w:rsid w:val="00E203F8"/>
    <w:rsid w:val="00E21F80"/>
    <w:rsid w:val="00E22589"/>
    <w:rsid w:val="00E237D4"/>
    <w:rsid w:val="00E25C26"/>
    <w:rsid w:val="00E275D4"/>
    <w:rsid w:val="00E33A40"/>
    <w:rsid w:val="00E35093"/>
    <w:rsid w:val="00E355C3"/>
    <w:rsid w:val="00E358F8"/>
    <w:rsid w:val="00E3631C"/>
    <w:rsid w:val="00E3683A"/>
    <w:rsid w:val="00E36F64"/>
    <w:rsid w:val="00E37617"/>
    <w:rsid w:val="00E3773C"/>
    <w:rsid w:val="00E37759"/>
    <w:rsid w:val="00E403F5"/>
    <w:rsid w:val="00E4212C"/>
    <w:rsid w:val="00E42855"/>
    <w:rsid w:val="00E4628E"/>
    <w:rsid w:val="00E46634"/>
    <w:rsid w:val="00E507D7"/>
    <w:rsid w:val="00E515E2"/>
    <w:rsid w:val="00E51744"/>
    <w:rsid w:val="00E51DC5"/>
    <w:rsid w:val="00E53F05"/>
    <w:rsid w:val="00E552B7"/>
    <w:rsid w:val="00E55623"/>
    <w:rsid w:val="00E56A38"/>
    <w:rsid w:val="00E57480"/>
    <w:rsid w:val="00E57AC5"/>
    <w:rsid w:val="00E57F3D"/>
    <w:rsid w:val="00E61598"/>
    <w:rsid w:val="00E622D5"/>
    <w:rsid w:val="00E629EC"/>
    <w:rsid w:val="00E62D0E"/>
    <w:rsid w:val="00E65CBA"/>
    <w:rsid w:val="00E66FBC"/>
    <w:rsid w:val="00E6746C"/>
    <w:rsid w:val="00E70FCE"/>
    <w:rsid w:val="00E73240"/>
    <w:rsid w:val="00E732BB"/>
    <w:rsid w:val="00E80FB8"/>
    <w:rsid w:val="00E81209"/>
    <w:rsid w:val="00E81B14"/>
    <w:rsid w:val="00E835FB"/>
    <w:rsid w:val="00E851EE"/>
    <w:rsid w:val="00E854F8"/>
    <w:rsid w:val="00E86580"/>
    <w:rsid w:val="00E86A89"/>
    <w:rsid w:val="00E90EFF"/>
    <w:rsid w:val="00E92CE2"/>
    <w:rsid w:val="00E92F08"/>
    <w:rsid w:val="00E93FA9"/>
    <w:rsid w:val="00E973A5"/>
    <w:rsid w:val="00E97A32"/>
    <w:rsid w:val="00EA00D1"/>
    <w:rsid w:val="00EA200E"/>
    <w:rsid w:val="00EA266F"/>
    <w:rsid w:val="00EA3617"/>
    <w:rsid w:val="00EA74B0"/>
    <w:rsid w:val="00EA7B6F"/>
    <w:rsid w:val="00EA7BF1"/>
    <w:rsid w:val="00EB15C1"/>
    <w:rsid w:val="00EB1B37"/>
    <w:rsid w:val="00EB6F09"/>
    <w:rsid w:val="00EB73C9"/>
    <w:rsid w:val="00EB7659"/>
    <w:rsid w:val="00EC071D"/>
    <w:rsid w:val="00EC0B5F"/>
    <w:rsid w:val="00EC16C3"/>
    <w:rsid w:val="00EC1E07"/>
    <w:rsid w:val="00EC25DF"/>
    <w:rsid w:val="00EC4CA0"/>
    <w:rsid w:val="00EC4F03"/>
    <w:rsid w:val="00EC529D"/>
    <w:rsid w:val="00EC5944"/>
    <w:rsid w:val="00EC6CCD"/>
    <w:rsid w:val="00EC754F"/>
    <w:rsid w:val="00ED14E6"/>
    <w:rsid w:val="00ED1B73"/>
    <w:rsid w:val="00ED2029"/>
    <w:rsid w:val="00ED3FFB"/>
    <w:rsid w:val="00ED444F"/>
    <w:rsid w:val="00EE10A7"/>
    <w:rsid w:val="00EE2BE4"/>
    <w:rsid w:val="00EE4141"/>
    <w:rsid w:val="00EE4B7E"/>
    <w:rsid w:val="00EE752D"/>
    <w:rsid w:val="00EE7E01"/>
    <w:rsid w:val="00EF0190"/>
    <w:rsid w:val="00EF0B91"/>
    <w:rsid w:val="00EF1714"/>
    <w:rsid w:val="00EF3891"/>
    <w:rsid w:val="00EF3F39"/>
    <w:rsid w:val="00EF4FA6"/>
    <w:rsid w:val="00F014B7"/>
    <w:rsid w:val="00F01A8D"/>
    <w:rsid w:val="00F01C4B"/>
    <w:rsid w:val="00F06208"/>
    <w:rsid w:val="00F10597"/>
    <w:rsid w:val="00F11E2B"/>
    <w:rsid w:val="00F12A59"/>
    <w:rsid w:val="00F12B8D"/>
    <w:rsid w:val="00F12FE3"/>
    <w:rsid w:val="00F14E93"/>
    <w:rsid w:val="00F2163F"/>
    <w:rsid w:val="00F22B31"/>
    <w:rsid w:val="00F26C50"/>
    <w:rsid w:val="00F26D5B"/>
    <w:rsid w:val="00F27982"/>
    <w:rsid w:val="00F27E10"/>
    <w:rsid w:val="00F27FF9"/>
    <w:rsid w:val="00F3080C"/>
    <w:rsid w:val="00F33AE9"/>
    <w:rsid w:val="00F33E5C"/>
    <w:rsid w:val="00F4033D"/>
    <w:rsid w:val="00F45715"/>
    <w:rsid w:val="00F50BB8"/>
    <w:rsid w:val="00F51F4C"/>
    <w:rsid w:val="00F5364C"/>
    <w:rsid w:val="00F56FB2"/>
    <w:rsid w:val="00F6199D"/>
    <w:rsid w:val="00F62EDA"/>
    <w:rsid w:val="00F64816"/>
    <w:rsid w:val="00F657B6"/>
    <w:rsid w:val="00F66A2D"/>
    <w:rsid w:val="00F66DC1"/>
    <w:rsid w:val="00F67811"/>
    <w:rsid w:val="00F700E0"/>
    <w:rsid w:val="00F70330"/>
    <w:rsid w:val="00F71ED1"/>
    <w:rsid w:val="00F73001"/>
    <w:rsid w:val="00F756B7"/>
    <w:rsid w:val="00F75A03"/>
    <w:rsid w:val="00F762A1"/>
    <w:rsid w:val="00F765ED"/>
    <w:rsid w:val="00F800B2"/>
    <w:rsid w:val="00F81DF6"/>
    <w:rsid w:val="00F835C1"/>
    <w:rsid w:val="00F844ED"/>
    <w:rsid w:val="00F85620"/>
    <w:rsid w:val="00F87A4D"/>
    <w:rsid w:val="00F92317"/>
    <w:rsid w:val="00F9344C"/>
    <w:rsid w:val="00F9395C"/>
    <w:rsid w:val="00F9510D"/>
    <w:rsid w:val="00F961AE"/>
    <w:rsid w:val="00F96D88"/>
    <w:rsid w:val="00F97628"/>
    <w:rsid w:val="00F97F8D"/>
    <w:rsid w:val="00FA0DCF"/>
    <w:rsid w:val="00FA3ECF"/>
    <w:rsid w:val="00FA45D3"/>
    <w:rsid w:val="00FA6D27"/>
    <w:rsid w:val="00FB1760"/>
    <w:rsid w:val="00FB3D73"/>
    <w:rsid w:val="00FB3F17"/>
    <w:rsid w:val="00FB4085"/>
    <w:rsid w:val="00FB4325"/>
    <w:rsid w:val="00FB4B95"/>
    <w:rsid w:val="00FB614B"/>
    <w:rsid w:val="00FB7840"/>
    <w:rsid w:val="00FB7A7C"/>
    <w:rsid w:val="00FC0603"/>
    <w:rsid w:val="00FC1123"/>
    <w:rsid w:val="00FC31BE"/>
    <w:rsid w:val="00FC4BD7"/>
    <w:rsid w:val="00FC7FEA"/>
    <w:rsid w:val="00FD00E8"/>
    <w:rsid w:val="00FD052B"/>
    <w:rsid w:val="00FD0FFE"/>
    <w:rsid w:val="00FD30AA"/>
    <w:rsid w:val="00FD4667"/>
    <w:rsid w:val="00FD7E17"/>
    <w:rsid w:val="00FE1086"/>
    <w:rsid w:val="00FE136C"/>
    <w:rsid w:val="00FE27EC"/>
    <w:rsid w:val="00FE2A9D"/>
    <w:rsid w:val="00FE2ECA"/>
    <w:rsid w:val="00FE3984"/>
    <w:rsid w:val="00FE61A8"/>
    <w:rsid w:val="00FE666F"/>
    <w:rsid w:val="00FF01A5"/>
    <w:rsid w:val="00FF06D5"/>
    <w:rsid w:val="00FF0FED"/>
    <w:rsid w:val="00FF1380"/>
    <w:rsid w:val="00FF1A62"/>
    <w:rsid w:val="00FF1C2B"/>
    <w:rsid w:val="00FF23FC"/>
    <w:rsid w:val="00FF268E"/>
    <w:rsid w:val="00FF34C2"/>
    <w:rsid w:val="00FF3826"/>
    <w:rsid w:val="00FF3B1F"/>
    <w:rsid w:val="00FF5055"/>
    <w:rsid w:val="00FF56F5"/>
    <w:rsid w:val="00FF57CE"/>
    <w:rsid w:val="00FF5868"/>
    <w:rsid w:val="00FF5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hapeDefaults>
    <o:shapedefaults v:ext="edit" spidmax="1026"/>
    <o:shapelayout v:ext="edit">
      <o:idmap v:ext="edit" data="1"/>
    </o:shapelayout>
  </w:shapeDefaults>
  <w:decimalSymbol w:val="."/>
  <w:listSeparator w:val=","/>
  <w14:docId w14:val="16902D3F"/>
  <w15:docId w15:val="{9000B455-C504-4C28-823D-79E70BC4A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81DB8"/>
    <w:rPr>
      <w:color w:val="212120"/>
      <w:kern w:val="28"/>
    </w:rPr>
  </w:style>
  <w:style w:type="paragraph" w:styleId="Heading2">
    <w:name w:val="heading 2"/>
    <w:basedOn w:val="Normal"/>
    <w:link w:val="Heading2Char"/>
    <w:uiPriority w:val="9"/>
    <w:qFormat/>
    <w:rsid w:val="00DF03E1"/>
    <w:pPr>
      <w:spacing w:before="100" w:beforeAutospacing="1" w:after="45"/>
      <w:outlineLvl w:val="1"/>
    </w:pPr>
    <w:rPr>
      <w:b/>
      <w:bCs/>
      <w:color w:val="ED7A08"/>
      <w:kern w:val="0"/>
      <w:sz w:val="24"/>
      <w:szCs w:val="24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B7699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B35E0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DA50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A504C"/>
    <w:rPr>
      <w:rFonts w:ascii="Tahoma" w:hAnsi="Tahoma" w:cs="Tahoma"/>
      <w:color w:val="212120"/>
      <w:kern w:val="28"/>
      <w:sz w:val="16"/>
      <w:szCs w:val="16"/>
    </w:rPr>
  </w:style>
  <w:style w:type="paragraph" w:styleId="BodyText">
    <w:name w:val="Body Text"/>
    <w:link w:val="BodyTextChar"/>
    <w:uiPriority w:val="99"/>
    <w:unhideWhenUsed/>
    <w:rsid w:val="005C2EA8"/>
    <w:pPr>
      <w:spacing w:after="140"/>
    </w:pPr>
    <w:rPr>
      <w:rFonts w:ascii="Gill Sans MT" w:hAnsi="Gill Sans MT"/>
      <w:color w:val="000000"/>
      <w:kern w:val="28"/>
    </w:rPr>
  </w:style>
  <w:style w:type="character" w:customStyle="1" w:styleId="BodyTextChar">
    <w:name w:val="Body Text Char"/>
    <w:link w:val="BodyText"/>
    <w:uiPriority w:val="99"/>
    <w:rsid w:val="005C2EA8"/>
    <w:rPr>
      <w:rFonts w:ascii="Gill Sans MT" w:hAnsi="Gill Sans MT"/>
      <w:color w:val="000000"/>
      <w:kern w:val="28"/>
    </w:rPr>
  </w:style>
  <w:style w:type="character" w:styleId="Hyperlink">
    <w:name w:val="Hyperlink"/>
    <w:uiPriority w:val="99"/>
    <w:unhideWhenUsed/>
    <w:rsid w:val="00C049D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36A2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E3C24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Strong">
    <w:name w:val="Strong"/>
    <w:uiPriority w:val="22"/>
    <w:qFormat/>
    <w:rsid w:val="000E3C24"/>
    <w:rPr>
      <w:b/>
      <w:bCs/>
    </w:rPr>
  </w:style>
  <w:style w:type="paragraph" w:customStyle="1" w:styleId="indent1">
    <w:name w:val="indent1"/>
    <w:basedOn w:val="Normal"/>
    <w:rsid w:val="008D2554"/>
    <w:pPr>
      <w:spacing w:after="100" w:afterAutospacing="1"/>
      <w:ind w:firstLine="200"/>
    </w:pPr>
    <w:rPr>
      <w:color w:val="auto"/>
      <w:kern w:val="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F03E1"/>
    <w:rPr>
      <w:b/>
      <w:bCs/>
      <w:color w:val="ED7A08"/>
      <w:sz w:val="24"/>
      <w:szCs w:val="24"/>
    </w:rPr>
  </w:style>
  <w:style w:type="character" w:customStyle="1" w:styleId="Heading5Char">
    <w:name w:val="Heading 5 Char"/>
    <w:basedOn w:val="DefaultParagraphFont"/>
    <w:link w:val="Heading5"/>
    <w:semiHidden/>
    <w:rsid w:val="00B76994"/>
    <w:rPr>
      <w:rFonts w:asciiTheme="majorHAnsi" w:eastAsiaTheme="majorEastAsia" w:hAnsiTheme="majorHAnsi" w:cstheme="majorBidi"/>
      <w:color w:val="B35E06" w:themeColor="accent1" w:themeShade="BF"/>
      <w:kern w:val="28"/>
    </w:rPr>
  </w:style>
  <w:style w:type="paragraph" w:customStyle="1" w:styleId="Default">
    <w:name w:val="Default"/>
    <w:rsid w:val="00A9324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aption">
    <w:name w:val="caption"/>
    <w:basedOn w:val="Normal"/>
    <w:next w:val="Normal"/>
    <w:semiHidden/>
    <w:unhideWhenUsed/>
    <w:qFormat/>
    <w:rsid w:val="005B1449"/>
    <w:pPr>
      <w:spacing w:after="200"/>
    </w:pPr>
    <w:rPr>
      <w:i/>
      <w:iCs/>
      <w:color w:val="323232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427C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7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54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8" w:color="CCCCCC"/>
          </w:divBdr>
        </w:div>
        <w:div w:id="195717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6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28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5" w:color="CCCCCC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1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8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3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85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00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627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5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3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5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81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634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08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596441">
                                  <w:marLeft w:val="75"/>
                                  <w:marRight w:val="0"/>
                                  <w:marTop w:val="12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89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6739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290725">
                                              <w:marLeft w:val="45"/>
                                              <w:marRight w:val="45"/>
                                              <w:marTop w:val="300"/>
                                              <w:marBottom w:val="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721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809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0686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053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98718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9773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54180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7286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12662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2882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7351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4454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9788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3831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27274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251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3319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39411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6503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6846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01436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1451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2465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9276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3348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7843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12429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4419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5379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9902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374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96488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09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4190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6758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35767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5421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313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9409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26242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8164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23066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0265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692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8639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86102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4924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4694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82050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9012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03857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9605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877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39871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882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97587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8730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6451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82369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6204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1775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1103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1291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3120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4756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089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0586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45660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671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0990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49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9249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8448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56748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084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6835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2694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2683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7834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5472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1941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2671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56858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467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3711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2653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0290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539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46222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0971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91315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4953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0496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498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77375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9611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4866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5543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30701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9702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65772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90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8848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249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93327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6087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46535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0497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6410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04088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9206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1359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6742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1084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62620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1695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2955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1213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45886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273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9070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2380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6815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990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919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0953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2120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838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0698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3319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364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4352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0918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758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7070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602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6488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13201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1852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4825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3568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44119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0928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6300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7284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19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424712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1880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4478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618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00188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3531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8652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0457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833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5092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62109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305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11359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75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343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367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2718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844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80411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2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29953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2014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6236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862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4398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2601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23987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38099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4739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7639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46070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805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7043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983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5420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47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91353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158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6860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8527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5698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24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98571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3125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9273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5065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0621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5018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6027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919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4977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2249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3460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6700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6473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576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6413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91247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966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7136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58920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6631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2059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14778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6405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0951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0334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20756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2417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78245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8179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8862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51490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6794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459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633565">
      <w:bodyDiv w:val="1"/>
      <w:marLeft w:val="0"/>
      <w:marRight w:val="0"/>
      <w:marTop w:val="0"/>
      <w:marBottom w:val="0"/>
      <w:divBdr>
        <w:top w:val="single" w:sz="24" w:space="0" w:color="FF3300"/>
        <w:left w:val="none" w:sz="0" w:space="0" w:color="auto"/>
        <w:bottom w:val="none" w:sz="0" w:space="0" w:color="auto"/>
        <w:right w:val="none" w:sz="0" w:space="0" w:color="auto"/>
      </w:divBdr>
      <w:divsChild>
        <w:div w:id="7024839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7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40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78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55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1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533377">
                  <w:marLeft w:val="0"/>
                  <w:marRight w:val="0"/>
                  <w:marTop w:val="0"/>
                  <w:marBottom w:val="0"/>
                  <w:divBdr>
                    <w:top w:val="single" w:sz="6" w:space="0" w:color="94C6E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74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53176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87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918593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81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1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26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45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52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550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382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043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3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99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0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47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971995">
                          <w:marLeft w:val="15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61790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691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050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3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hyperlink" Target="https://www.britannica.com/topic/Christianity" TargetMode="External"/><Relationship Id="rId26" Type="http://schemas.openxmlformats.org/officeDocument/2006/relationships/hyperlink" Target="https://www.britannica.com/place/United-Kingdom" TargetMode="External"/><Relationship Id="rId39" Type="http://schemas.openxmlformats.org/officeDocument/2006/relationships/image" Target="media/image10.jpeg"/><Relationship Id="rId21" Type="http://schemas.openxmlformats.org/officeDocument/2006/relationships/hyperlink" Target="https://www.britannica.com/topic/Trinity-Christianity" TargetMode="External"/><Relationship Id="rId34" Type="http://schemas.openxmlformats.org/officeDocument/2006/relationships/hyperlink" Target="https://www.dreamstime.com/stock-photo-multiethnic-people-holding-word-connect-image39552260" TargetMode="External"/><Relationship Id="rId42" Type="http://schemas.openxmlformats.org/officeDocument/2006/relationships/image" Target="media/image12.jpeg"/><Relationship Id="rId47" Type="http://schemas.openxmlformats.org/officeDocument/2006/relationships/fontTable" Target="fontTable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6" Type="http://schemas.openxmlformats.org/officeDocument/2006/relationships/hyperlink" Target="https://www.britannica.com/place/Ireland" TargetMode="External"/><Relationship Id="rId29" Type="http://schemas.openxmlformats.org/officeDocument/2006/relationships/hyperlink" Target="https://www.britannica.com/plant/shamroc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24" Type="http://schemas.openxmlformats.org/officeDocument/2006/relationships/hyperlink" Target="https://www.britannica.com/topic/patron-saint" TargetMode="External"/><Relationship Id="rId32" Type="http://schemas.openxmlformats.org/officeDocument/2006/relationships/hyperlink" Target="http://woodvaleptc.org/ptc-meeting-tuesday/meeting-clip-art-images-free-clipart-images-image/" TargetMode="External"/><Relationship Id="rId37" Type="http://schemas.openxmlformats.org/officeDocument/2006/relationships/image" Target="media/image9.jpg"/><Relationship Id="rId40" Type="http://schemas.openxmlformats.org/officeDocument/2006/relationships/image" Target="media/image11.png"/><Relationship Id="rId45" Type="http://schemas.openxmlformats.org/officeDocument/2006/relationships/image" Target="media/image14.jpg"/><Relationship Id="rId5" Type="http://schemas.openxmlformats.org/officeDocument/2006/relationships/webSettings" Target="webSettings.xml"/><Relationship Id="rId15" Type="http://schemas.openxmlformats.org/officeDocument/2006/relationships/hyperlink" Target="https://www.britannica.com/topic/patron-saint" TargetMode="External"/><Relationship Id="rId23" Type="http://schemas.openxmlformats.org/officeDocument/2006/relationships/hyperlink" Target="http://theultimatelifelist.blogspot.com/2012/03/st-patricks-day-facts.html" TargetMode="External"/><Relationship Id="rId28" Type="http://schemas.openxmlformats.org/officeDocument/2006/relationships/hyperlink" Target="https://www.merriam-webster.com/dictionary/legends" TargetMode="External"/><Relationship Id="rId36" Type="http://schemas.openxmlformats.org/officeDocument/2006/relationships/hyperlink" Target="https://www.templatetrove.com/Printable-2020-Kansas-City-Royals-Schedule.htm" TargetMode="External"/><Relationship Id="rId10" Type="http://schemas.openxmlformats.org/officeDocument/2006/relationships/hyperlink" Target="http://www.addresshere.com" TargetMode="External"/><Relationship Id="rId19" Type="http://schemas.openxmlformats.org/officeDocument/2006/relationships/hyperlink" Target="https://www.merriam-webster.com/dictionary/legends" TargetMode="External"/><Relationship Id="rId31" Type="http://schemas.openxmlformats.org/officeDocument/2006/relationships/image" Target="media/image6.jpg"/><Relationship Id="rId44" Type="http://schemas.openxmlformats.org/officeDocument/2006/relationships/hyperlink" Target="https://rajdeephalvadiya.blogspot.com/2015/11/hidden-camera-types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ddresshere.com" TargetMode="External"/><Relationship Id="rId14" Type="http://schemas.openxmlformats.org/officeDocument/2006/relationships/hyperlink" Target="https://www.catholic.org/news/national/story.php?id=59174" TargetMode="External"/><Relationship Id="rId22" Type="http://schemas.openxmlformats.org/officeDocument/2006/relationships/image" Target="media/image5.jpg"/><Relationship Id="rId27" Type="http://schemas.openxmlformats.org/officeDocument/2006/relationships/hyperlink" Target="https://www.britannica.com/topic/Christianity" TargetMode="External"/><Relationship Id="rId30" Type="http://schemas.openxmlformats.org/officeDocument/2006/relationships/hyperlink" Target="https://www.britannica.com/topic/Trinity-Christianity" TargetMode="External"/><Relationship Id="rId35" Type="http://schemas.openxmlformats.org/officeDocument/2006/relationships/image" Target="media/image8.png"/><Relationship Id="rId43" Type="http://schemas.openxmlformats.org/officeDocument/2006/relationships/image" Target="media/image13.jpg"/><Relationship Id="rId48" Type="http://schemas.openxmlformats.org/officeDocument/2006/relationships/theme" Target="theme/theme1.xml"/><Relationship Id="rId8" Type="http://schemas.openxmlformats.org/officeDocument/2006/relationships/hyperlink" Target="https://diddisathish.wordpress.com/motivational-wallpapers/" TargetMode="External"/><Relationship Id="rId3" Type="http://schemas.openxmlformats.org/officeDocument/2006/relationships/styles" Target="styles.xml"/><Relationship Id="rId12" Type="http://schemas.openxmlformats.org/officeDocument/2006/relationships/hyperlink" Target="https://wallpapercave.com/saint-patricks-day-2019-wallpapers" TargetMode="External"/><Relationship Id="rId17" Type="http://schemas.openxmlformats.org/officeDocument/2006/relationships/hyperlink" Target="https://www.britannica.com/place/United-Kingdom" TargetMode="External"/><Relationship Id="rId25" Type="http://schemas.openxmlformats.org/officeDocument/2006/relationships/hyperlink" Target="https://www.britannica.com/place/Ireland" TargetMode="External"/><Relationship Id="rId33" Type="http://schemas.openxmlformats.org/officeDocument/2006/relationships/image" Target="media/image7.jpg"/><Relationship Id="rId38" Type="http://schemas.openxmlformats.org/officeDocument/2006/relationships/hyperlink" Target="http://fox4kc.com/2014/09/08/royals-announce-2015-regular-season-schedule/" TargetMode="External"/><Relationship Id="rId46" Type="http://schemas.openxmlformats.org/officeDocument/2006/relationships/hyperlink" Target="https://www.publicdomainpictures.net/en/view-image.php?image=264324&amp;picture=coffee-cart-clipart" TargetMode="External"/><Relationship Id="rId20" Type="http://schemas.openxmlformats.org/officeDocument/2006/relationships/hyperlink" Target="https://www.britannica.com/plant/shamrock" TargetMode="External"/><Relationship Id="rId41" Type="http://schemas.openxmlformats.org/officeDocument/2006/relationships/hyperlink" Target="https://en.wikiquote.org/wiki/File:No_sign.sv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iacenza\AppData\Roaming\Microsoft\Templates\Technology%20business%20newsletter.dot" TargetMode="Externa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BBF269-ED51-4E22-A97C-E605D1DD4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Technology business newsletter</Template>
  <TotalTime>37</TotalTime>
  <Pages>2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 LLC</Company>
  <LinksUpToDate>false</LinksUpToDate>
  <CharactersWithSpaces>266</CharactersWithSpaces>
  <SharedDoc>false</SharedDoc>
  <HLinks>
    <vt:vector size="12" baseType="variant">
      <vt:variant>
        <vt:i4>3539054</vt:i4>
      </vt:variant>
      <vt:variant>
        <vt:i4>0</vt:i4>
      </vt:variant>
      <vt:variant>
        <vt:i4>0</vt:i4>
      </vt:variant>
      <vt:variant>
        <vt:i4>5</vt:i4>
      </vt:variant>
      <vt:variant>
        <vt:lpwstr>http://www.addresshere.com/</vt:lpwstr>
      </vt:variant>
      <vt:variant>
        <vt:lpwstr/>
      </vt:variant>
      <vt:variant>
        <vt:i4>1966145</vt:i4>
      </vt:variant>
      <vt:variant>
        <vt:i4>-1</vt:i4>
      </vt:variant>
      <vt:variant>
        <vt:i4>1054</vt:i4>
      </vt:variant>
      <vt:variant>
        <vt:i4>4</vt:i4>
      </vt:variant>
      <vt:variant>
        <vt:lpwstr>http://0.tqn.com/d/puzzles/1/0/E/0/3/lsummer.gif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Jessica Piacenza</dc:creator>
  <cp:lastModifiedBy>Julie Moline</cp:lastModifiedBy>
  <cp:revision>16</cp:revision>
  <cp:lastPrinted>2020-02-24T18:36:00Z</cp:lastPrinted>
  <dcterms:created xsi:type="dcterms:W3CDTF">2020-02-24T17:38:00Z</dcterms:created>
  <dcterms:modified xsi:type="dcterms:W3CDTF">2020-02-24T18:44:00Z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TC102580291033</vt:lpwstr>
  </property>
</Properties>
</file>